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.xml" ContentType="application/vnd.openxmlformats-officedocument.wordprocessingml.footer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Pr="0056525B" w:rsidR="00005C9B" w:rsidP="19F7CD72" w:rsidRDefault="00EA41F4" w14:paraId="1064834D" w14:textId="0BC8E62A">
      <w:pPr>
        <w:pStyle w:val="Textoindependiente"/>
        <w:spacing w:before="0" w:after="0"/>
        <w:jc w:val="center"/>
        <w:rPr>
          <w:rFonts w:ascii="Arial" w:hAnsi="Arial" w:eastAsia="Arial" w:cs="Arial"/>
          <w:b w:val="1"/>
          <w:bCs w:val="1"/>
          <w:smallCaps w:val="1"/>
          <w:color w:val="8E0B56" w:themeColor="text2" w:themeTint="FF" w:themeShade="FF"/>
          <w:sz w:val="24"/>
          <w:szCs w:val="24"/>
          <w:lang w:val="es-CR"/>
        </w:rPr>
      </w:pPr>
      <w:r w:rsidRPr="19F7CD72" w:rsidR="00EA41F4">
        <w:rPr>
          <w:rFonts w:ascii="Arial" w:hAnsi="Arial" w:eastAsia="Arial" w:cs="Arial"/>
          <w:b w:val="1"/>
          <w:bCs w:val="1"/>
          <w:smallCaps w:val="1"/>
          <w:color w:val="8E0B56" w:themeColor="text2" w:themeTint="FF" w:themeShade="FF"/>
          <w:sz w:val="24"/>
          <w:szCs w:val="24"/>
          <w:lang w:val="Portuguese"/>
        </w:rPr>
        <w:t xml:space="preserve">Nomeação para Presidente do Conselho de Administração de </w:t>
      </w:r>
    </w:p>
    <w:p w:rsidRPr="0056525B" w:rsidR="00005C9B" w:rsidP="19F7CD72" w:rsidRDefault="00EA41F4" w14:paraId="62B83881" w14:textId="0FB5B67F">
      <w:pPr>
        <w:pStyle w:val="Textoindependiente"/>
        <w:spacing w:before="0" w:after="0"/>
        <w:jc w:val="center"/>
        <w:rPr>
          <w:rFonts w:ascii="Arial" w:hAnsi="Arial" w:eastAsia="Arial" w:cs="Arial"/>
          <w:b w:val="1"/>
          <w:bCs w:val="1"/>
          <w:smallCaps w:val="1"/>
          <w:color w:val="8E0B56"/>
          <w:sz w:val="24"/>
          <w:szCs w:val="24"/>
          <w:lang w:val="es-CR"/>
        </w:rPr>
      </w:pPr>
      <w:r w:rsidRPr="19F7CD72" w:rsidR="0829B5E8">
        <w:rPr>
          <w:rFonts w:ascii="Arial" w:hAnsi="Arial" w:eastAsia="Arial" w:cs="Arial"/>
          <w:b w:val="1"/>
          <w:bCs w:val="1"/>
          <w:smallCaps w:val="1"/>
          <w:color w:val="8E0B56" w:themeColor="text2" w:themeTint="FF" w:themeShade="FF"/>
          <w:sz w:val="24"/>
          <w:szCs w:val="24"/>
          <w:lang w:val="Portuguese"/>
        </w:rPr>
        <w:t>Cooperativas das Américas 2006-2028</w:t>
      </w:r>
    </w:p>
    <w:p w:rsidRPr="00D51CAC" w:rsidR="00D51CAC" w:rsidP="19F7CD72" w:rsidRDefault="00D51CAC" w14:paraId="505C86ED" w14:textId="77777777">
      <w:pPr>
        <w:pStyle w:val="Textoindependiente"/>
        <w:spacing w:before="0" w:after="0"/>
        <w:rPr>
          <w:rFonts w:ascii="Arial" w:hAnsi="Arial" w:eastAsia="Arial" w:cs="Arial"/>
          <w:b w:val="1"/>
          <w:bCs w:val="1"/>
          <w:smallCaps w:val="1"/>
          <w:color w:val="ED1C24"/>
          <w:sz w:val="20"/>
          <w:szCs w:val="20"/>
          <w:lang w:val="es-CR"/>
        </w:rPr>
      </w:pPr>
    </w:p>
    <w:p w:rsidRPr="006614B9" w:rsidR="00FE7AA3" w:rsidP="19F7CD72" w:rsidRDefault="00045DDD" w14:paraId="08B118AE" w14:textId="2413173F">
      <w:pPr>
        <w:pStyle w:val="Ttulo2"/>
        <w:rPr>
          <w:rStyle w:val="Referenciaintensa"/>
          <w:rFonts w:ascii="Arial" w:hAnsi="Arial" w:eastAsia="Arial" w:cs="Arial"/>
          <w:color w:val="8E0B56"/>
          <w:sz w:val="20"/>
          <w:szCs w:val="20"/>
        </w:rPr>
      </w:pPr>
      <w:r w:rsidRPr="19F7CD72" w:rsidR="00045DDD">
        <w:rPr>
          <w:rStyle w:val="Referenciaintensa"/>
          <w:rFonts w:ascii="Arial" w:hAnsi="Arial" w:eastAsia="Arial" w:cs="Arial"/>
          <w:color w:val="8E0B56" w:themeColor="text2" w:themeTint="FF" w:themeShade="FF"/>
          <w:sz w:val="20"/>
          <w:szCs w:val="20"/>
          <w:lang w:val="Portuguese"/>
        </w:rPr>
        <w:t>CANDIDATO</w:t>
      </w:r>
    </w:p>
    <w:tbl>
      <w:tblPr>
        <w:tblStyle w:val="Tablaconcuadrcula"/>
        <w:tblW w:w="5084" w:type="pct"/>
        <w:tblLayout w:type="fixed"/>
        <w:tblLook w:val="04A0" w:firstRow="1" w:lastRow="0" w:firstColumn="1" w:lastColumn="0" w:noHBand="0" w:noVBand="1"/>
      </w:tblPr>
      <w:tblGrid>
        <w:gridCol w:w="1557"/>
        <w:gridCol w:w="2968"/>
        <w:gridCol w:w="149"/>
        <w:gridCol w:w="1133"/>
        <w:gridCol w:w="153"/>
        <w:gridCol w:w="851"/>
        <w:gridCol w:w="1133"/>
        <w:gridCol w:w="1268"/>
      </w:tblGrid>
      <w:tr w:rsidRPr="00D15F8B" w:rsidR="002E5029" w:rsidTr="19F7CD72" w14:paraId="0F10B04A" w14:textId="77777777">
        <w:trPr>
          <w:trHeight w:val="510"/>
        </w:trPr>
        <w:tc>
          <w:tcPr>
            <w:tcW w:w="845" w:type="pct"/>
            <w:shd w:val="clear" w:color="auto" w:fill="auto"/>
            <w:tcMar/>
            <w:vAlign w:val="center"/>
          </w:tcPr>
          <w:p w:rsidRPr="00D15F8B" w:rsidR="00FE7AA3" w:rsidP="19F7CD72" w:rsidRDefault="00045DDD" w14:paraId="0D0C71E1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>Sobrenome</w:t>
            </w:r>
          </w:p>
        </w:tc>
        <w:tc>
          <w:tcPr>
            <w:tcW w:w="1611" w:type="pct"/>
            <w:shd w:val="clear" w:color="auto" w:fill="auto"/>
            <w:tcMar/>
            <w:vAlign w:val="center"/>
          </w:tcPr>
          <w:p w:rsidRPr="00D15F8B" w:rsidR="00FE7AA3" w:rsidP="19F7CD72" w:rsidRDefault="00FE7AA3" w14:paraId="31796DBA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  <w:tc>
          <w:tcPr>
            <w:tcW w:w="779" w:type="pct"/>
            <w:gridSpan w:val="3"/>
            <w:shd w:val="clear" w:color="auto" w:fill="auto"/>
            <w:tcMar/>
            <w:vAlign w:val="center"/>
          </w:tcPr>
          <w:p w:rsidRPr="00D15F8B" w:rsidR="00FE7AA3" w:rsidP="19F7CD72" w:rsidRDefault="00045DDD" w14:paraId="1A7339C3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>Nome</w:t>
            </w:r>
          </w:p>
        </w:tc>
        <w:tc>
          <w:tcPr>
            <w:tcW w:w="1765" w:type="pct"/>
            <w:gridSpan w:val="3"/>
            <w:shd w:val="clear" w:color="auto" w:fill="auto"/>
            <w:tcMar/>
            <w:vAlign w:val="center"/>
          </w:tcPr>
          <w:p w:rsidRPr="00D15F8B" w:rsidR="00FE7AA3" w:rsidP="19F7CD72" w:rsidRDefault="00FE7AA3" w14:paraId="517BA25D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</w:tr>
      <w:tr w:rsidRPr="00D15F8B" w:rsidR="002E5029" w:rsidTr="19F7CD72" w14:paraId="2B965FFF" w14:textId="77777777">
        <w:trPr>
          <w:trHeight w:val="510"/>
        </w:trPr>
        <w:tc>
          <w:tcPr>
            <w:tcW w:w="845" w:type="pct"/>
            <w:shd w:val="clear" w:color="auto" w:fill="auto"/>
            <w:tcMar/>
            <w:vAlign w:val="center"/>
          </w:tcPr>
          <w:p w:rsidRPr="00D15F8B" w:rsidR="002E5029" w:rsidP="19F7CD72" w:rsidRDefault="00045DDD" w14:paraId="0E47CCF2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>Organização</w:t>
            </w:r>
          </w:p>
        </w:tc>
        <w:tc>
          <w:tcPr>
            <w:tcW w:w="4155" w:type="pct"/>
            <w:gridSpan w:val="7"/>
            <w:shd w:val="clear" w:color="auto" w:fill="auto"/>
            <w:tcMar/>
            <w:vAlign w:val="center"/>
          </w:tcPr>
          <w:p w:rsidRPr="00D15F8B" w:rsidR="002E5029" w:rsidP="19F7CD72" w:rsidRDefault="002E5029" w14:paraId="738E0D05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</w:tr>
      <w:tr w:rsidRPr="00D15F8B" w:rsidR="00FF38B8" w:rsidTr="19F7CD72" w14:paraId="50253740" w14:textId="77777777">
        <w:trPr>
          <w:trHeight w:val="510"/>
        </w:trPr>
        <w:tc>
          <w:tcPr>
            <w:tcW w:w="845" w:type="pct"/>
            <w:shd w:val="clear" w:color="auto" w:fill="auto"/>
            <w:tcMar/>
            <w:vAlign w:val="center"/>
          </w:tcPr>
          <w:p w:rsidRPr="00D15F8B" w:rsidR="00FF38B8" w:rsidP="19F7CD72" w:rsidRDefault="00045DDD" w14:paraId="42ED71C2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>Cargo/Título</w:t>
            </w:r>
          </w:p>
        </w:tc>
        <w:tc>
          <w:tcPr>
            <w:tcW w:w="1692" w:type="pct"/>
            <w:gridSpan w:val="2"/>
            <w:shd w:val="clear" w:color="auto" w:fill="auto"/>
            <w:tcMar/>
            <w:vAlign w:val="center"/>
          </w:tcPr>
          <w:p w:rsidRPr="00D15F8B" w:rsidR="00FF38B8" w:rsidP="19F7CD72" w:rsidRDefault="00FF38B8" w14:paraId="2A31FB31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  <w:tc>
          <w:tcPr>
            <w:tcW w:w="615" w:type="pct"/>
            <w:shd w:val="clear" w:color="auto" w:fill="auto"/>
            <w:tcMar/>
            <w:vAlign w:val="center"/>
          </w:tcPr>
          <w:p w:rsidRPr="00D15F8B" w:rsidR="00FF38B8" w:rsidP="19F7CD72" w:rsidRDefault="00045DDD" w14:paraId="5A7E46DD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>País</w:t>
            </w:r>
          </w:p>
        </w:tc>
        <w:tc>
          <w:tcPr>
            <w:tcW w:w="1848" w:type="pct"/>
            <w:gridSpan w:val="4"/>
            <w:shd w:val="clear" w:color="auto" w:fill="auto"/>
            <w:tcMar/>
            <w:vAlign w:val="center"/>
          </w:tcPr>
          <w:p w:rsidRPr="00D15F8B" w:rsidR="00FF38B8" w:rsidP="19F7CD72" w:rsidRDefault="00FF38B8" w14:paraId="397171BD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</w:tr>
      <w:tr w:rsidRPr="00D15F8B" w:rsidR="00FE7AA3" w:rsidTr="19F7CD72" w14:paraId="7D61F504" w14:textId="77777777">
        <w:trPr>
          <w:trHeight w:val="510"/>
        </w:trPr>
        <w:tc>
          <w:tcPr>
            <w:tcW w:w="845" w:type="pct"/>
            <w:shd w:val="clear" w:color="auto" w:fill="auto"/>
            <w:tcMar/>
            <w:vAlign w:val="center"/>
          </w:tcPr>
          <w:p w:rsidRPr="00D15F8B" w:rsidR="00FE7AA3" w:rsidP="19F7CD72" w:rsidRDefault="00045DDD" w14:paraId="3EC5790D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>Endereço</w:t>
            </w:r>
          </w:p>
        </w:tc>
        <w:tc>
          <w:tcPr>
            <w:tcW w:w="4155" w:type="pct"/>
            <w:gridSpan w:val="7"/>
            <w:tcBorders>
              <w:bottom w:val="single" w:color="auto" w:sz="4" w:space="0"/>
            </w:tcBorders>
            <w:shd w:val="clear" w:color="auto" w:fill="auto"/>
            <w:tcMar/>
            <w:vAlign w:val="center"/>
          </w:tcPr>
          <w:p w:rsidRPr="00D15F8B" w:rsidR="00FE7AA3" w:rsidP="19F7CD72" w:rsidRDefault="00FE7AA3" w14:paraId="38C1C9A8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</w:tr>
      <w:tr w:rsidRPr="00D15F8B" w:rsidR="00FE7AA3" w:rsidTr="19F7CD72" w14:paraId="63E15031" w14:textId="77777777">
        <w:trPr>
          <w:trHeight w:val="510"/>
        </w:trPr>
        <w:tc>
          <w:tcPr>
            <w:tcW w:w="845" w:type="pct"/>
            <w:shd w:val="clear" w:color="auto" w:fill="auto"/>
            <w:tcMar/>
            <w:vAlign w:val="center"/>
          </w:tcPr>
          <w:p w:rsidRPr="00D15F8B" w:rsidR="00FE7AA3" w:rsidP="19F7CD72" w:rsidRDefault="002E5029" w14:paraId="32018321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5F9EB65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>E-mail</w:t>
            </w:r>
          </w:p>
        </w:tc>
        <w:tc>
          <w:tcPr>
            <w:tcW w:w="2852" w:type="pct"/>
            <w:gridSpan w:val="5"/>
            <w:tcBorders>
              <w:bottom w:val="single" w:color="auto" w:sz="4" w:space="0"/>
            </w:tcBorders>
            <w:shd w:val="clear" w:color="auto" w:fill="auto"/>
            <w:tcMar/>
            <w:vAlign w:val="center"/>
          </w:tcPr>
          <w:p w:rsidRPr="00D15F8B" w:rsidR="00FE7AA3" w:rsidP="19F7CD72" w:rsidRDefault="00FE7AA3" w14:paraId="7F105962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  <w:tc>
          <w:tcPr>
            <w:tcW w:w="615" w:type="pct"/>
            <w:tcBorders>
              <w:bottom w:val="single" w:color="auto" w:sz="4" w:space="0"/>
            </w:tcBorders>
            <w:shd w:val="clear" w:color="auto" w:fill="auto"/>
            <w:tcMar/>
            <w:vAlign w:val="center"/>
          </w:tcPr>
          <w:p w:rsidRPr="00D15F8B" w:rsidR="00FE7AA3" w:rsidP="19F7CD72" w:rsidRDefault="00045DDD" w14:paraId="314200FC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>Gênero</w:t>
            </w:r>
          </w:p>
        </w:tc>
        <w:tc>
          <w:tcPr>
            <w:tcW w:w="688" w:type="pct"/>
            <w:tcBorders>
              <w:bottom w:val="single" w:color="auto" w:sz="4" w:space="0"/>
            </w:tcBorders>
            <w:shd w:val="clear" w:color="auto" w:fill="auto"/>
            <w:tcMar/>
            <w:vAlign w:val="center"/>
          </w:tcPr>
          <w:p w:rsidRPr="00D15F8B" w:rsidR="00FE7AA3" w:rsidP="19F7CD72" w:rsidRDefault="00FE7AA3" w14:paraId="4C2C8B1A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</w:tr>
      <w:tr w:rsidRPr="00D15F8B" w:rsidR="00FE7AA3" w:rsidTr="19F7CD72" w14:paraId="18A65B7D" w14:textId="77777777">
        <w:trPr>
          <w:trHeight w:val="794"/>
        </w:trPr>
        <w:tc>
          <w:tcPr>
            <w:tcW w:w="5000" w:type="pct"/>
            <w:gridSpan w:val="8"/>
            <w:shd w:val="clear" w:color="auto" w:fill="auto"/>
            <w:tcMar/>
            <w:vAlign w:val="center"/>
          </w:tcPr>
          <w:p w:rsidR="00C3690F" w:rsidP="19F7CD72" w:rsidRDefault="00045DDD" w14:paraId="63ACE1AD" w14:textId="77777777">
            <w:pPr>
              <w:pStyle w:val="Textoindependiente"/>
              <w:suppressLineNumbers w:val="0"/>
              <w:tabs>
                <w:tab w:val="left" w:leader="none" w:pos="1701"/>
              </w:tabs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 xml:space="preserve">Por favor, anexe: </w:t>
            </w:r>
          </w:p>
          <w:p w:rsidR="00C3690F" w:rsidP="19F7CD72" w:rsidRDefault="00C3690F" w14:paraId="2B1533AB" w14:textId="3B8F5021">
            <w:pPr>
              <w:pStyle w:val="Textoindependiente"/>
              <w:numPr>
                <w:ilvl w:val="0"/>
                <w:numId w:val="32"/>
              </w:numPr>
              <w:suppressLineNumbers w:val="0"/>
              <w:tabs>
                <w:tab w:val="left" w:leader="none" w:pos="1701"/>
              </w:tabs>
              <w:bidi w:val="0"/>
              <w:spacing w:before="120" w:beforeAutospacing="off" w:after="120" w:afterAutospacing="off" w:line="259" w:lineRule="auto"/>
              <w:ind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C3690F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 xml:space="preserve">Resumo do currículo </w:t>
            </w:r>
          </w:p>
          <w:p w:rsidRPr="00C3690F" w:rsidR="00C3690F" w:rsidP="19F7CD72" w:rsidRDefault="00C3690F" w14:paraId="3A042978" w14:textId="4CFCE5D9">
            <w:pPr>
              <w:pStyle w:val="Textoindependiente"/>
              <w:numPr>
                <w:ilvl w:val="0"/>
                <w:numId w:val="32"/>
              </w:numPr>
              <w:suppressLineNumbers w:val="0"/>
              <w:tabs>
                <w:tab w:val="left" w:leader="none" w:pos="1701"/>
              </w:tabs>
              <w:bidi w:val="0"/>
              <w:spacing w:before="120" w:beforeAutospacing="off" w:after="120" w:afterAutospacing="off" w:line="259" w:lineRule="auto"/>
              <w:ind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C3690F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>Uma fotografia</w:t>
            </w:r>
          </w:p>
          <w:p w:rsidR="00C3690F" w:rsidP="19F7CD72" w:rsidRDefault="00C3690F" w14:paraId="6A7A0A92" w14:textId="77777777">
            <w:pPr>
              <w:pStyle w:val="Textoindependiente"/>
              <w:numPr>
                <w:ilvl w:val="0"/>
                <w:numId w:val="32"/>
              </w:numPr>
              <w:suppressLineNumbers w:val="0"/>
              <w:tabs>
                <w:tab w:val="left" w:leader="none" w:pos="1701"/>
              </w:tabs>
              <w:bidi w:val="0"/>
              <w:spacing w:before="120" w:beforeAutospacing="off" w:after="120" w:afterAutospacing="off" w:line="259" w:lineRule="auto"/>
              <w:ind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C3690F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 xml:space="preserve">Uma breve apresentação dos motivos que te motivam a se candidatar (máximo 100 palavras)</w:t>
            </w:r>
          </w:p>
          <w:p w:rsidRPr="00EA41F4" w:rsidR="00FE7AA3" w:rsidP="19F7CD72" w:rsidRDefault="00C3690F" w14:paraId="65DE350F" w14:textId="0CF621AA">
            <w:pPr>
              <w:pStyle w:val="Textoindependiente"/>
              <w:numPr>
                <w:ilvl w:val="0"/>
                <w:numId w:val="32"/>
              </w:numPr>
              <w:suppressLineNumbers w:val="0"/>
              <w:tabs>
                <w:tab w:val="left" w:leader="none" w:pos="1701"/>
              </w:tabs>
              <w:bidi w:val="0"/>
              <w:spacing w:before="120" w:beforeAutospacing="off" w:after="120" w:afterAutospacing="off" w:line="259" w:lineRule="auto"/>
              <w:ind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C3690F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>um vídeo de no máximo 3 minutos</w:t>
            </w:r>
          </w:p>
        </w:tc>
      </w:tr>
    </w:tbl>
    <w:p w:rsidRPr="006614B9" w:rsidR="00FE7AA3" w:rsidP="19F7CD72" w:rsidRDefault="00045DDD" w14:paraId="4110987C" w14:textId="77777777">
      <w:pPr>
        <w:pStyle w:val="Ttulo2"/>
        <w:rPr>
          <w:rStyle w:val="Referenciaintensa"/>
          <w:rFonts w:ascii="Arial" w:hAnsi="Arial" w:eastAsia="Arial" w:cs="Arial"/>
          <w:color w:val="8E0B56"/>
          <w:sz w:val="20"/>
          <w:szCs w:val="20"/>
        </w:rPr>
      </w:pPr>
      <w:r w:rsidRPr="19F7CD72" w:rsidR="00045DDD">
        <w:rPr>
          <w:rStyle w:val="Referenciaintensa"/>
          <w:rFonts w:ascii="Arial" w:hAnsi="Arial" w:eastAsia="Arial" w:cs="Arial"/>
          <w:color w:val="8E0B56" w:themeColor="text2" w:themeTint="FF" w:themeShade="FF"/>
          <w:sz w:val="20"/>
          <w:szCs w:val="20"/>
          <w:lang w:val="Portuguese"/>
        </w:rPr>
        <w:t>ORGANIZAÇÃO DE MEMBROS NOMEADORES</w:t>
      </w:r>
    </w:p>
    <w:tbl>
      <w:tblPr>
        <w:tblStyle w:val="Tablaconcuadrcula"/>
        <w:tblW w:w="5096" w:type="pct"/>
        <w:tblLook w:val="04A0" w:firstRow="1" w:lastRow="0" w:firstColumn="1" w:lastColumn="0" w:noHBand="0" w:noVBand="1"/>
      </w:tblPr>
      <w:tblGrid>
        <w:gridCol w:w="908"/>
        <w:gridCol w:w="228"/>
        <w:gridCol w:w="228"/>
        <w:gridCol w:w="964"/>
        <w:gridCol w:w="654"/>
        <w:gridCol w:w="1413"/>
        <w:gridCol w:w="255"/>
        <w:gridCol w:w="681"/>
        <w:gridCol w:w="921"/>
        <w:gridCol w:w="984"/>
        <w:gridCol w:w="1998"/>
      </w:tblGrid>
      <w:tr w:rsidRPr="00D15F8B" w:rsidR="00FF38B8" w:rsidTr="19F7CD72" w14:paraId="76C54103" w14:textId="77777777">
        <w:trPr>
          <w:trHeight w:val="454"/>
        </w:trPr>
        <w:tc>
          <w:tcPr>
            <w:tcW w:w="1253" w:type="pct"/>
            <w:gridSpan w:val="4"/>
            <w:tcMar/>
            <w:vAlign w:val="center"/>
          </w:tcPr>
          <w:p w:rsidRPr="00D15F8B" w:rsidR="00FE7AA3" w:rsidP="19F7CD72" w:rsidRDefault="00045DDD" w14:paraId="34B6B13A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Portuguese"/>
              </w:rPr>
              <w:t>Nome da Organização</w:t>
            </w:r>
          </w:p>
        </w:tc>
        <w:tc>
          <w:tcPr>
            <w:tcW w:w="3747" w:type="pct"/>
            <w:gridSpan w:val="7"/>
            <w:tcMar/>
            <w:vAlign w:val="center"/>
          </w:tcPr>
          <w:p w:rsidRPr="00D15F8B" w:rsidR="00FE7AA3" w:rsidP="19F7CD72" w:rsidRDefault="00FE7AA3" w14:paraId="5FB9D24A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</w:tr>
      <w:tr w:rsidRPr="00D15F8B" w:rsidR="00FF38B8" w:rsidTr="19F7CD72" w14:paraId="6572F9FC" w14:textId="77777777">
        <w:trPr>
          <w:trHeight w:val="454"/>
        </w:trPr>
        <w:tc>
          <w:tcPr>
            <w:tcW w:w="730" w:type="pct"/>
            <w:gridSpan w:val="3"/>
            <w:tcMar/>
            <w:vAlign w:val="center"/>
          </w:tcPr>
          <w:p w:rsidRPr="00D15F8B" w:rsidR="00FF38B8" w:rsidP="19F7CD72" w:rsidRDefault="00045DDD" w14:paraId="085C1205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Portuguese"/>
              </w:rPr>
              <w:t>Endereço</w:t>
            </w:r>
          </w:p>
        </w:tc>
        <w:tc>
          <w:tcPr>
            <w:tcW w:w="4270" w:type="pct"/>
            <w:gridSpan w:val="8"/>
            <w:tcMar/>
            <w:vAlign w:val="center"/>
          </w:tcPr>
          <w:p w:rsidRPr="00D15F8B" w:rsidR="00FF38B8" w:rsidP="19F7CD72" w:rsidRDefault="00FF38B8" w14:paraId="4F2BFC18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</w:tr>
      <w:tr w:rsidRPr="00D15F8B" w:rsidR="00FF38B8" w:rsidTr="19F7CD72" w14:paraId="74B0FBD3" w14:textId="77777777">
        <w:trPr>
          <w:trHeight w:val="510"/>
        </w:trPr>
        <w:tc>
          <w:tcPr>
            <w:tcW w:w="480" w:type="pct"/>
            <w:tcMar/>
            <w:vAlign w:val="center"/>
          </w:tcPr>
          <w:p w:rsidRPr="00D15F8B" w:rsidR="00FE7AA3" w:rsidP="19F7CD72" w:rsidRDefault="00045DDD" w14:paraId="06ED2D84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Portuguese"/>
              </w:rPr>
              <w:t>Cidade</w:t>
            </w:r>
          </w:p>
        </w:tc>
        <w:tc>
          <w:tcPr>
            <w:tcW w:w="1128" w:type="pct"/>
            <w:gridSpan w:val="4"/>
            <w:tcMar/>
            <w:vAlign w:val="center"/>
          </w:tcPr>
          <w:p w:rsidRPr="00D15F8B" w:rsidR="00FE7AA3" w:rsidP="19F7CD72" w:rsidRDefault="00FE7AA3" w14:paraId="53F7C2D2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  <w:tc>
          <w:tcPr>
            <w:tcW w:w="766" w:type="pct"/>
            <w:tcMar/>
            <w:vAlign w:val="center"/>
          </w:tcPr>
          <w:p w:rsidRPr="00D15F8B" w:rsidR="00FE7AA3" w:rsidP="19F7CD72" w:rsidRDefault="00045DDD" w14:paraId="62F9D006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Portuguese"/>
              </w:rPr>
              <w:t xml:space="preserve">CEP</w:t>
            </w:r>
          </w:p>
        </w:tc>
        <w:tc>
          <w:tcPr>
            <w:tcW w:w="1009" w:type="pct"/>
            <w:gridSpan w:val="3"/>
            <w:tcMar/>
            <w:vAlign w:val="center"/>
          </w:tcPr>
          <w:p w:rsidRPr="00D15F8B" w:rsidR="00FE7AA3" w:rsidP="19F7CD72" w:rsidRDefault="00FE7AA3" w14:paraId="24AE58F0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  <w:tc>
          <w:tcPr>
            <w:tcW w:w="534" w:type="pct"/>
            <w:tcMar/>
            <w:vAlign w:val="center"/>
          </w:tcPr>
          <w:p w:rsidRPr="00D15F8B" w:rsidR="00FE7AA3" w:rsidP="19F7CD72" w:rsidRDefault="00045DDD" w14:paraId="4F96B219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Portuguese"/>
              </w:rPr>
              <w:t>País</w:t>
            </w:r>
          </w:p>
        </w:tc>
        <w:tc>
          <w:tcPr>
            <w:tcW w:w="1084" w:type="pct"/>
            <w:tcMar/>
            <w:vAlign w:val="center"/>
          </w:tcPr>
          <w:p w:rsidRPr="00D15F8B" w:rsidR="00FE7AA3" w:rsidP="19F7CD72" w:rsidRDefault="00FE7AA3" w14:paraId="633B4AC9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</w:tr>
      <w:tr w:rsidRPr="00D15F8B" w:rsidR="00FF38B8" w:rsidTr="19F7CD72" w14:paraId="59B3C1EA" w14:textId="77777777">
        <w:trPr>
          <w:trHeight w:val="510"/>
        </w:trPr>
        <w:tc>
          <w:tcPr>
            <w:tcW w:w="480" w:type="pct"/>
            <w:tcMar/>
            <w:vAlign w:val="center"/>
          </w:tcPr>
          <w:p w:rsidRPr="00D15F8B" w:rsidR="00FF38B8" w:rsidP="19F7CD72" w:rsidRDefault="00FF38B8" w14:paraId="44B9C2B1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69072D7D">
              <w:rPr>
                <w:rFonts w:ascii="Arial" w:hAnsi="Arial" w:eastAsia="Arial" w:cs="Arial"/>
                <w:sz w:val="20"/>
                <w:szCs w:val="20"/>
                <w:lang w:val="Portuguese"/>
              </w:rPr>
              <w:t>Tel</w:t>
            </w:r>
          </w:p>
        </w:tc>
        <w:tc>
          <w:tcPr>
            <w:tcW w:w="2033" w:type="pct"/>
            <w:gridSpan w:val="6"/>
            <w:tcMar/>
            <w:vAlign w:val="center"/>
          </w:tcPr>
          <w:p w:rsidRPr="00D15F8B" w:rsidR="00FF38B8" w:rsidP="19F7CD72" w:rsidRDefault="00FF38B8" w14:paraId="256ECFA7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  <w:tc>
          <w:tcPr>
            <w:tcW w:w="370" w:type="pct"/>
            <w:tcMar/>
            <w:vAlign w:val="center"/>
          </w:tcPr>
          <w:p w:rsidRPr="00D15F8B" w:rsidR="00FF38B8" w:rsidP="19F7CD72" w:rsidRDefault="00FF38B8" w14:paraId="2720FADC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69072D7D">
              <w:rPr>
                <w:rFonts w:ascii="Arial" w:hAnsi="Arial" w:eastAsia="Arial" w:cs="Arial"/>
                <w:sz w:val="20"/>
                <w:szCs w:val="20"/>
                <w:lang w:val="Portuguese"/>
              </w:rPr>
              <w:t>Fax</w:t>
            </w:r>
          </w:p>
        </w:tc>
        <w:tc>
          <w:tcPr>
            <w:tcW w:w="2117" w:type="pct"/>
            <w:gridSpan w:val="3"/>
            <w:tcMar/>
            <w:vAlign w:val="center"/>
          </w:tcPr>
          <w:p w:rsidRPr="00D15F8B" w:rsidR="00FF38B8" w:rsidP="19F7CD72" w:rsidRDefault="00FF38B8" w14:paraId="37447E73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</w:tr>
      <w:tr w:rsidRPr="00D15F8B" w:rsidR="00FF38B8" w:rsidTr="19F7CD72" w14:paraId="1A3E8024" w14:textId="77777777">
        <w:trPr>
          <w:trHeight w:val="510"/>
        </w:trPr>
        <w:tc>
          <w:tcPr>
            <w:tcW w:w="605" w:type="pct"/>
            <w:gridSpan w:val="2"/>
            <w:tcMar/>
            <w:vAlign w:val="center"/>
          </w:tcPr>
          <w:p w:rsidRPr="00D15F8B" w:rsidR="00FF38B8" w:rsidP="19F7CD72" w:rsidRDefault="00FF38B8" w14:paraId="60231A6D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69072D7D">
              <w:rPr>
                <w:rFonts w:ascii="Arial" w:hAnsi="Arial" w:eastAsia="Arial" w:cs="Arial"/>
                <w:sz w:val="20"/>
                <w:szCs w:val="20"/>
                <w:lang w:val="Portuguese"/>
              </w:rPr>
              <w:t>E-mail</w:t>
            </w:r>
          </w:p>
        </w:tc>
        <w:tc>
          <w:tcPr>
            <w:tcW w:w="4395" w:type="pct"/>
            <w:gridSpan w:val="9"/>
            <w:tcMar/>
            <w:vAlign w:val="center"/>
          </w:tcPr>
          <w:p w:rsidRPr="00D15F8B" w:rsidR="00FF38B8" w:rsidP="19F7CD72" w:rsidRDefault="00FF38B8" w14:paraId="3DB9C16E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</w:tr>
    </w:tbl>
    <w:p w:rsidR="00C3690F" w:rsidP="19F7CD72" w:rsidRDefault="00C3690F" w14:paraId="1D6DED42" w14:textId="77777777">
      <w:pPr>
        <w:pStyle w:val="Ttulo2"/>
        <w:rPr>
          <w:rStyle w:val="Referenciaintensa"/>
          <w:rFonts w:ascii="Arial" w:hAnsi="Arial" w:eastAsia="Arial" w:cs="Arial"/>
          <w:sz w:val="20"/>
          <w:szCs w:val="20"/>
        </w:rPr>
      </w:pPr>
    </w:p>
    <w:p w:rsidRPr="00C3690F" w:rsidR="00FE7AA3" w:rsidP="19F7CD72" w:rsidRDefault="00045DDD" w14:paraId="6AC69D1F" w14:textId="15FCC713">
      <w:pPr>
        <w:pStyle w:val="Ttulo2"/>
        <w:rPr>
          <w:rStyle w:val="Referenciaintensa"/>
          <w:rFonts w:ascii="Arial" w:hAnsi="Arial" w:eastAsia="Arial" w:cs="Arial"/>
          <w:color w:val="8E0B56"/>
          <w:sz w:val="20"/>
          <w:szCs w:val="20"/>
        </w:rPr>
      </w:pPr>
      <w:r w:rsidRPr="19F7CD72" w:rsidR="00045DDD">
        <w:rPr>
          <w:rStyle w:val="Referenciaintensa"/>
          <w:rFonts w:ascii="Arial" w:hAnsi="Arial" w:eastAsia="Arial" w:cs="Arial"/>
          <w:color w:val="8E0B56" w:themeColor="text2" w:themeTint="FF" w:themeShade="FF"/>
          <w:sz w:val="20"/>
          <w:szCs w:val="20"/>
          <w:lang w:val="Portuguese"/>
        </w:rPr>
        <w:t>ASSINATURAS</w:t>
      </w:r>
    </w:p>
    <w:tbl>
      <w:tblPr>
        <w:tblStyle w:val="Tablaconcuadrcula"/>
        <w:tblW w:w="5096" w:type="pct"/>
        <w:tblLook w:val="04A0" w:firstRow="1" w:lastRow="0" w:firstColumn="1" w:lastColumn="0" w:noHBand="0" w:noVBand="1"/>
      </w:tblPr>
      <w:tblGrid>
        <w:gridCol w:w="1328"/>
        <w:gridCol w:w="3202"/>
        <w:gridCol w:w="1191"/>
        <w:gridCol w:w="3513"/>
      </w:tblGrid>
      <w:tr w:rsidRPr="00D15F8B" w:rsidR="00FE7AA3" w:rsidTr="19F7CD72" w14:paraId="4179229D" w14:textId="77777777">
        <w:trPr>
          <w:trHeight w:val="510"/>
        </w:trPr>
        <w:tc>
          <w:tcPr>
            <w:tcW w:w="2453" w:type="pct"/>
            <w:gridSpan w:val="2"/>
            <w:tcBorders>
              <w:right w:val="single" w:color="auto" w:sz="12" w:space="0"/>
            </w:tcBorders>
            <w:shd w:val="clear" w:color="auto" w:fill="FFE6CC" w:themeFill="accent2" w:themeFillTint="33"/>
            <w:tcMar/>
            <w:vAlign w:val="center"/>
          </w:tcPr>
          <w:p w:rsidRPr="00D15F8B" w:rsidR="00FE7AA3" w:rsidP="19F7CD72" w:rsidRDefault="00045DDD" w14:paraId="6086A95E" w14:textId="77777777">
            <w:pPr>
              <w:pStyle w:val="Textoindependiente"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b w:val="1"/>
                <w:bCs w:val="1"/>
                <w:sz w:val="20"/>
                <w:szCs w:val="20"/>
                <w:lang w:val="Portuguese"/>
              </w:rPr>
              <w:t xml:space="preserve">ORGANIZAÇÃO DE MEMBROS NOMEADORES </w:t>
            </w:r>
          </w:p>
        </w:tc>
        <w:tc>
          <w:tcPr>
            <w:tcW w:w="2547" w:type="pct"/>
            <w:gridSpan w:val="2"/>
            <w:tcBorders>
              <w:left w:val="single" w:color="auto" w:sz="12" w:space="0"/>
            </w:tcBorders>
            <w:shd w:val="clear" w:color="auto" w:fill="FFE6CC" w:themeFill="accent2" w:themeFillTint="33"/>
            <w:tcMar/>
            <w:vAlign w:val="center"/>
          </w:tcPr>
          <w:p w:rsidRPr="00D15F8B" w:rsidR="00FE7AA3" w:rsidP="19F7CD72" w:rsidRDefault="00FE7AA3" w14:paraId="291C65C6" w14:textId="0FE4C893">
            <w:pPr>
              <w:pStyle w:val="Textoindependiente"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  <w:lang w:val="es-ES"/>
              </w:rPr>
            </w:pPr>
            <w:r w:rsidRPr="19F7CD72" w:rsidR="121F6B7C">
              <w:rPr>
                <w:rFonts w:ascii="Arial" w:hAnsi="Arial" w:eastAsia="Arial" w:cs="Arial"/>
                <w:b w:val="1"/>
                <w:bCs w:val="1"/>
                <w:sz w:val="20"/>
                <w:szCs w:val="20"/>
                <w:lang w:val="Portuguese"/>
              </w:rPr>
              <w:t>CANDIDATO</w:t>
            </w:r>
          </w:p>
        </w:tc>
      </w:tr>
      <w:tr w:rsidRPr="00161C8D" w:rsidR="00FE7AA3" w:rsidTr="19F7CD72" w14:paraId="2A3E078D" w14:textId="77777777">
        <w:trPr>
          <w:trHeight w:val="397"/>
        </w:trPr>
        <w:tc>
          <w:tcPr>
            <w:tcW w:w="719" w:type="pct"/>
            <w:tcMar/>
            <w:vAlign w:val="center"/>
          </w:tcPr>
          <w:p w:rsidRPr="00D15F8B" w:rsidR="00FE7AA3" w:rsidP="19F7CD72" w:rsidRDefault="00045DDD" w14:paraId="5F31B806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Portuguese"/>
              </w:rPr>
              <w:t>Nome e título do signatário</w:t>
            </w:r>
          </w:p>
        </w:tc>
        <w:tc>
          <w:tcPr>
            <w:tcW w:w="1734" w:type="pct"/>
            <w:tcBorders>
              <w:right w:val="single" w:color="auto" w:sz="12" w:space="0"/>
            </w:tcBorders>
            <w:tcMar/>
            <w:vAlign w:val="center"/>
          </w:tcPr>
          <w:p w:rsidRPr="00D15F8B" w:rsidR="00FE7AA3" w:rsidP="19F7CD72" w:rsidRDefault="00FE7AA3" w14:paraId="116DB9F7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  <w:p w:rsidRPr="00D15F8B" w:rsidR="00FE7AA3" w:rsidP="19F7CD72" w:rsidRDefault="00FE7AA3" w14:paraId="3983EEE8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</w:p>
        </w:tc>
        <w:tc>
          <w:tcPr>
            <w:tcW w:w="2547" w:type="pct"/>
            <w:gridSpan w:val="2"/>
            <w:tcBorders>
              <w:left w:val="single" w:color="auto" w:sz="12" w:space="0"/>
            </w:tcBorders>
            <w:shd w:val="clear" w:color="auto" w:fill="auto"/>
            <w:tcMar/>
            <w:vAlign w:val="center"/>
          </w:tcPr>
          <w:p w:rsidRPr="00C3690F" w:rsidR="00045DDD" w:rsidP="19F7CD72" w:rsidRDefault="00045DDD" w14:paraId="1570FA46" w14:textId="177F1910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 xml:space="preserve">Estou plenamente ciente das obrigações relacionadas à posição da Presidência do Conselho da Aliança e, por meio deste tempo, confirmo minha disposição em servir nessa posição.</w:t>
            </w:r>
          </w:p>
        </w:tc>
      </w:tr>
      <w:tr w:rsidRPr="00D15F8B" w:rsidR="00FE7AA3" w:rsidTr="19F7CD72" w14:paraId="3DB7E3BF" w14:textId="77777777">
        <w:trPr>
          <w:trHeight w:val="510"/>
        </w:trPr>
        <w:tc>
          <w:tcPr>
            <w:tcW w:w="719" w:type="pct"/>
            <w:tcMar/>
            <w:vAlign w:val="center"/>
          </w:tcPr>
          <w:p w:rsidRPr="00D15F8B" w:rsidR="00FE7AA3" w:rsidP="19F7CD72" w:rsidRDefault="00045DDD" w14:paraId="28B487F0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Portuguese"/>
              </w:rPr>
              <w:t>Assinatura</w:t>
            </w:r>
          </w:p>
        </w:tc>
        <w:tc>
          <w:tcPr>
            <w:tcW w:w="1734" w:type="pct"/>
            <w:tcBorders>
              <w:right w:val="single" w:color="auto" w:sz="12" w:space="0"/>
            </w:tcBorders>
            <w:tcMar/>
            <w:vAlign w:val="center"/>
          </w:tcPr>
          <w:p w:rsidRPr="00D15F8B" w:rsidR="00FE7AA3" w:rsidP="19F7CD72" w:rsidRDefault="00FE7AA3" w14:paraId="30CFC241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  <w:tc>
          <w:tcPr>
            <w:tcW w:w="645" w:type="pct"/>
            <w:tcBorders>
              <w:left w:val="single" w:color="auto" w:sz="12" w:space="0"/>
            </w:tcBorders>
            <w:shd w:val="clear" w:color="auto" w:fill="auto"/>
            <w:tcMar/>
            <w:vAlign w:val="center"/>
          </w:tcPr>
          <w:p w:rsidRPr="00D15F8B" w:rsidR="00FE7AA3" w:rsidP="19F7CD72" w:rsidRDefault="00045DDD" w14:paraId="2D5BF6B4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>Assinatura</w:t>
            </w:r>
          </w:p>
        </w:tc>
        <w:tc>
          <w:tcPr>
            <w:tcW w:w="1902" w:type="pct"/>
            <w:shd w:val="clear" w:color="auto" w:fill="auto"/>
            <w:tcMar/>
            <w:vAlign w:val="center"/>
          </w:tcPr>
          <w:p w:rsidRPr="00D15F8B" w:rsidR="00FE7AA3" w:rsidP="19F7CD72" w:rsidRDefault="00FE7AA3" w14:paraId="3C142EFB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  <w:p w:rsidRPr="00D15F8B" w:rsidR="00FE7AA3" w:rsidP="19F7CD72" w:rsidRDefault="00FE7AA3" w14:paraId="5FCC5A7A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</w:tr>
      <w:tr w:rsidRPr="00D15F8B" w:rsidR="00FE7AA3" w:rsidTr="19F7CD72" w14:paraId="704DD780" w14:textId="77777777">
        <w:trPr>
          <w:trHeight w:val="510"/>
        </w:trPr>
        <w:tc>
          <w:tcPr>
            <w:tcW w:w="719" w:type="pct"/>
            <w:tcMar/>
            <w:vAlign w:val="center"/>
          </w:tcPr>
          <w:p w:rsidRPr="00D15F8B" w:rsidR="00FE7AA3" w:rsidP="19F7CD72" w:rsidRDefault="00045DDD" w14:paraId="52A8DFAA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sz w:val="20"/>
                <w:szCs w:val="20"/>
                <w:lang w:val="Portuguese"/>
              </w:rPr>
              <w:t>Data</w:t>
            </w:r>
          </w:p>
        </w:tc>
        <w:tc>
          <w:tcPr>
            <w:tcW w:w="1734" w:type="pct"/>
            <w:tcBorders>
              <w:right w:val="single" w:color="auto" w:sz="12" w:space="0"/>
            </w:tcBorders>
            <w:tcMar/>
            <w:vAlign w:val="center"/>
          </w:tcPr>
          <w:p w:rsidRPr="00D15F8B" w:rsidR="00FE7AA3" w:rsidP="19F7CD72" w:rsidRDefault="00FE7AA3" w14:paraId="33996F53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  <w:tc>
          <w:tcPr>
            <w:tcW w:w="645" w:type="pct"/>
            <w:tcBorders>
              <w:left w:val="single" w:color="auto" w:sz="12" w:space="0"/>
            </w:tcBorders>
            <w:shd w:val="clear" w:color="auto" w:fill="auto"/>
            <w:tcMar/>
            <w:vAlign w:val="center"/>
          </w:tcPr>
          <w:p w:rsidRPr="00D15F8B" w:rsidR="00FE7AA3" w:rsidP="19F7CD72" w:rsidRDefault="00045DDD" w14:paraId="20509294" w14:textId="77777777">
            <w:pPr>
              <w:pStyle w:val="Textoindependiente"/>
              <w:suppressLineNumbers w:val="0"/>
              <w:bidi w:val="0"/>
              <w:spacing w:before="120" w:beforeAutospacing="off" w:after="120" w:afterAutospacing="off" w:line="259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es-ES"/>
              </w:rPr>
            </w:pPr>
            <w:r w:rsidRPr="19F7CD72" w:rsidR="00045DDD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val="Portuguese"/>
              </w:rPr>
              <w:t>Data</w:t>
            </w:r>
          </w:p>
        </w:tc>
        <w:tc>
          <w:tcPr>
            <w:tcW w:w="1902" w:type="pct"/>
            <w:shd w:val="clear" w:color="auto" w:fill="auto"/>
            <w:tcMar/>
            <w:vAlign w:val="center"/>
          </w:tcPr>
          <w:p w:rsidRPr="00D15F8B" w:rsidR="00FE7AA3" w:rsidP="19F7CD72" w:rsidRDefault="00FE7AA3" w14:paraId="4E13FFEC" w14:textId="77777777">
            <w:pPr>
              <w:pStyle w:val="Textoindependiente"/>
              <w:rPr>
                <w:rFonts w:ascii="Arial" w:hAnsi="Arial" w:eastAsia="Arial" w:cs="Arial"/>
                <w:sz w:val="20"/>
                <w:szCs w:val="20"/>
                <w:lang w:val="es-ES"/>
              </w:rPr>
            </w:pPr>
          </w:p>
        </w:tc>
      </w:tr>
    </w:tbl>
    <w:p w:rsidR="00D15F8B" w:rsidP="19F7CD72" w:rsidRDefault="00D15F8B" w14:paraId="4095F054" w14:textId="22B99378">
      <w:pPr>
        <w:pStyle w:val="Normal"/>
        <w:ind w:right="10"/>
        <w:rPr>
          <w:rFonts w:ascii="Arial" w:hAnsi="Arial" w:eastAsia="Arial" w:cs="Arial"/>
          <w:sz w:val="20"/>
          <w:szCs w:val="20"/>
          <w:lang w:val="es-ES"/>
        </w:rPr>
      </w:pPr>
      <w:r w:rsidRPr="19F7CD72" w:rsidR="00D15F8B">
        <w:rPr>
          <w:rFonts w:ascii="Arial" w:hAnsi="Arial" w:eastAsia="Arial" w:cs="Arial"/>
          <w:sz w:val="20"/>
          <w:szCs w:val="20"/>
          <w:lang w:val="Portuguese"/>
        </w:rPr>
        <w:t xml:space="preserve">Este formulário deve ser devidamente preenchido e acompanhado dos documentos necessários até 13 de junho de 2026 no e-mail </w:t>
      </w:r>
      <w:hyperlink r:id="Rbdf585ae89954172">
        <w:r w:rsidRPr="19F7CD72" w:rsidR="00EA41F4">
          <w:rPr>
            <w:rStyle w:val="Hipervnculo"/>
            <w:rFonts w:ascii="Arial" w:hAnsi="Arial" w:eastAsia="Arial" w:cs="Arial"/>
            <w:sz w:val="20"/>
            <w:szCs w:val="20"/>
            <w:lang w:val="Portuguese"/>
          </w:rPr>
          <w:t>membresia@aciamericas.coop</w:t>
        </w:r>
      </w:hyperlink>
      <w:r w:rsidRPr="19F7CD72" w:rsidR="00EA41F4">
        <w:rPr>
          <w:rFonts w:ascii="Arial" w:hAnsi="Arial" w:eastAsia="Arial" w:cs="Arial"/>
          <w:sz w:val="20"/>
          <w:szCs w:val="20"/>
          <w:lang w:val="Portuguese"/>
        </w:rPr>
        <w:t xml:space="preserve"> Formulários recebidos após essa data não serão validados. </w:t>
      </w:r>
    </w:p>
    <w:sectPr w:rsidRPr="003006C6" w:rsidR="00747D5C" w:rsidSect="00CF2C65">
      <w:headerReference w:type="first" r:id="rId12"/>
      <w:pgSz w:w="11906" w:h="16838" w:orient="portrait" w:code="9"/>
      <w:pgMar w:top="-2268" w:right="1418" w:bottom="1134" w:left="1418" w:header="720" w:footer="309" w:gutter="0"/>
      <w:cols w:space="720"/>
      <w:titlePg/>
      <w:docGrid w:linePitch="360"/>
      <w:headerReference w:type="default" r:id="R0297976bf2694ca5"/>
      <w:footerReference w:type="default" r:id="R34d67d71de9545a6"/>
      <w:footerReference w:type="first" r:id="Rc3f0f9379054413c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95B3C" w:rsidRDefault="00195B3C" w14:paraId="6622784C" w14:textId="77777777">
      <w:r>
        <w:separator/>
      </w:r>
    </w:p>
  </w:endnote>
  <w:endnote w:type="continuationSeparator" w:id="0">
    <w:p w:rsidR="00195B3C" w:rsidRDefault="00195B3C" w14:paraId="39CD357D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19F7CD72" w:rsidTr="19F7CD72" w14:paraId="7B6C10E7">
      <w:trPr>
        <w:trHeight w:val="300"/>
      </w:trPr>
      <w:tc>
        <w:tcPr>
          <w:tcW w:w="3020" w:type="dxa"/>
          <w:tcMar/>
        </w:tcPr>
        <w:p w:rsidR="19F7CD72" w:rsidP="19F7CD72" w:rsidRDefault="19F7CD72" w14:paraId="6BF0218C" w14:textId="7C40FA18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19F7CD72" w:rsidP="19F7CD72" w:rsidRDefault="19F7CD72" w14:paraId="47815247" w14:textId="277BE71E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19F7CD72" w:rsidP="19F7CD72" w:rsidRDefault="19F7CD72" w14:paraId="2D6C33C9" w14:textId="24014D6F">
          <w:pPr>
            <w:pStyle w:val="Encabezado"/>
            <w:bidi w:val="0"/>
            <w:ind w:right="-115"/>
            <w:jc w:val="right"/>
          </w:pPr>
        </w:p>
      </w:tc>
    </w:tr>
  </w:tbl>
  <w:p w:rsidR="19F7CD72" w:rsidP="19F7CD72" w:rsidRDefault="19F7CD72" w14:paraId="5CD9C977" w14:textId="28B67961">
    <w:pPr>
      <w:pStyle w:val="Piedepgina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p w:rsidR="19F7CD72" w:rsidP="19F7CD72" w:rsidRDefault="19F7CD72" w14:paraId="28A9972A" w14:textId="460EA11A">
    <w:pPr>
      <w:pStyle w:val="Piedepgin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95B3C" w:rsidRDefault="00195B3C" w14:paraId="653BB157" w14:textId="77777777">
      <w:r>
        <w:separator/>
      </w:r>
    </w:p>
  </w:footnote>
  <w:footnote w:type="continuationSeparator" w:id="0">
    <w:p w:rsidR="00195B3C" w:rsidRDefault="00195B3C" w14:paraId="6AFE31D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56525B" w:rsidR="001019CE" w:rsidP="19F7CD72" w:rsidRDefault="0056525B" w14:paraId="2E260C91" w14:textId="791CB3B6">
    <w:pPr>
      <w:pStyle w:val="Piedepgina"/>
      <w:ind w:left="-851" w:right="-851"/>
      <w:jc w:val="center"/>
      <w:rPr>
        <w:rFonts w:ascii="Verdana" w:hAnsi="Verdana"/>
        <w:b w:val="1"/>
        <w:bCs w:val="1"/>
        <w:color w:val="FF0000"/>
        <w:sz w:val="44"/>
        <w:szCs w:val="44"/>
        <w:highlight w:val="yellow"/>
        <w:lang w:val="es-CR"/>
      </w:rPr>
    </w:pPr>
    <w:r w:rsidRPr="19F7CD72" w:rsidR="19F7CD72">
      <w:rPr>
        <w:rFonts w:ascii="Verdana" w:hAnsi="Verdana"/>
        <w:b w:val="1"/>
        <w:bCs w:val="1"/>
        <w:color w:val="FF0000"/>
        <w:sz w:val="44"/>
        <w:szCs w:val="44"/>
        <w:highlight w:val="yellow"/>
        <w:lang w:val="Portuguese"/>
      </w:rPr>
      <w:t>LOGO INSTITUCIONAL</w:t>
    </w:r>
  </w:p>
</w:hdr>
</file>

<file path=word/header2.xml><?xml version="1.0" encoding="utf-8"?>
<w:hd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19F7CD72" w:rsidTr="19F7CD72" w14:paraId="264EB133">
      <w:trPr>
        <w:trHeight w:val="300"/>
      </w:trPr>
      <w:tc>
        <w:tcPr>
          <w:tcW w:w="3020" w:type="dxa"/>
          <w:tcMar/>
        </w:tcPr>
        <w:p w:rsidR="19F7CD72" w:rsidP="19F7CD72" w:rsidRDefault="19F7CD72" w14:paraId="66FA3C88" w14:textId="524A6455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19F7CD72" w:rsidP="19F7CD72" w:rsidRDefault="19F7CD72" w14:paraId="41FEA57A" w14:textId="4930744C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19F7CD72" w:rsidP="19F7CD72" w:rsidRDefault="19F7CD72" w14:paraId="73186F98" w14:textId="3A2F515C">
          <w:pPr>
            <w:pStyle w:val="Encabezado"/>
            <w:bidi w:val="0"/>
            <w:ind w:right="-115"/>
            <w:jc w:val="right"/>
          </w:pPr>
        </w:p>
      </w:tc>
    </w:tr>
  </w:tbl>
  <w:p w:rsidR="19F7CD72" w:rsidP="19F7CD72" w:rsidRDefault="19F7CD72" w14:paraId="03C2FA7D" w14:textId="4A63659C">
    <w:pPr>
      <w:pStyle w:val="Encabezado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31">
    <w:nsid w:val="5f218de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FFFFFF7C"/>
    <w:multiLevelType w:val="singleLevel"/>
    <w:tmpl w:val="8700894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842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5E498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3085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2C6A8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B28E734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159083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5654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7E82D0F6"/>
    <w:lvl w:ilvl="0">
      <w:start w:val="1"/>
      <w:numFmt w:val="lowerLetter"/>
      <w:pStyle w:val="Listaconnmeros"/>
      <w:lvlText w:val="%1."/>
      <w:lvlJc w:val="left"/>
      <w:pPr>
        <w:ind w:left="360" w:hanging="360"/>
      </w:pPr>
    </w:lvl>
  </w:abstractNum>
  <w:abstractNum w:abstractNumId="9" w15:restartNumberingAfterBreak="0">
    <w:nsid w:val="FFFFFF89"/>
    <w:multiLevelType w:val="singleLevel"/>
    <w:tmpl w:val="C2B8C5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02BC2199"/>
    <w:multiLevelType w:val="hybridMultilevel"/>
    <w:tmpl w:val="DE38CBB8"/>
    <w:lvl w:ilvl="0" w:tplc="141E030A">
      <w:numFmt w:val="bullet"/>
      <w:lvlText w:val="-"/>
      <w:lvlJc w:val="left"/>
      <w:pPr>
        <w:ind w:left="720" w:hanging="360"/>
      </w:pPr>
      <w:rPr>
        <w:rFonts w:hint="default" w:ascii="Verdana" w:hAnsi="Verdana" w:eastAsia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0C7F0AFB"/>
    <w:multiLevelType w:val="hybridMultilevel"/>
    <w:tmpl w:val="6D42FB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E8300B"/>
    <w:multiLevelType w:val="hybridMultilevel"/>
    <w:tmpl w:val="ADB0C502"/>
    <w:lvl w:ilvl="0" w:tplc="081C89F4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4" w15:restartNumberingAfterBreak="0">
    <w:nsid w:val="17A377A0"/>
    <w:multiLevelType w:val="hybridMultilevel"/>
    <w:tmpl w:val="0B8C3DE0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1C0655A4">
      <w:start w:val="1"/>
      <w:numFmt w:val="upperLetter"/>
      <w:lvlText w:val="%2."/>
      <w:lvlJc w:val="left"/>
      <w:pPr>
        <w:ind w:left="2156" w:hanging="585"/>
      </w:pPr>
      <w:rPr>
        <w:rFonts w:hint="default"/>
      </w:r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1B2766F3"/>
    <w:multiLevelType w:val="multilevel"/>
    <w:tmpl w:val="ADB0C502"/>
    <w:lvl w:ilvl="0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6" w15:restartNumberingAfterBreak="0">
    <w:nsid w:val="1C495A1D"/>
    <w:multiLevelType w:val="hybridMultilevel"/>
    <w:tmpl w:val="4A6EEB08"/>
    <w:lvl w:ilvl="0" w:tplc="080C0015">
      <w:start w:val="1"/>
      <w:numFmt w:val="upperLetter"/>
      <w:lvlText w:val="%1."/>
      <w:lvlJc w:val="left"/>
      <w:pPr>
        <w:ind w:left="1571" w:hanging="360"/>
      </w:pPr>
    </w:lvl>
    <w:lvl w:ilvl="1" w:tplc="080C0015">
      <w:start w:val="1"/>
      <w:numFmt w:val="upp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7" w15:restartNumberingAfterBreak="0">
    <w:nsid w:val="27343269"/>
    <w:multiLevelType w:val="hybridMultilevel"/>
    <w:tmpl w:val="4366F044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931" w:hanging="360"/>
      </w:p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2FB74170"/>
    <w:multiLevelType w:val="hybridMultilevel"/>
    <w:tmpl w:val="71F666FA"/>
    <w:lvl w:ilvl="0" w:tplc="080C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32163E03"/>
    <w:multiLevelType w:val="hybridMultilevel"/>
    <w:tmpl w:val="9F24B2F8"/>
    <w:lvl w:ilvl="0" w:tplc="0ECE7318">
      <w:start w:val="1"/>
      <w:numFmt w:val="lowerLetter"/>
      <w:lvlText w:val="%1."/>
      <w:lvlJc w:val="left"/>
      <w:pPr>
        <w:ind w:left="1436" w:hanging="585"/>
      </w:pPr>
      <w:rPr>
        <w:rFonts w:hint="default"/>
      </w:rPr>
    </w:lvl>
    <w:lvl w:ilvl="1" w:tplc="52A88D74">
      <w:start w:val="1"/>
      <w:numFmt w:val="upp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5B753E"/>
    <w:multiLevelType w:val="hybridMultilevel"/>
    <w:tmpl w:val="28328CE8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50917E1F"/>
    <w:multiLevelType w:val="hybridMultilevel"/>
    <w:tmpl w:val="66D6B52C"/>
    <w:lvl w:ilvl="0" w:tplc="1C0655A4">
      <w:start w:val="1"/>
      <w:numFmt w:val="upperLetter"/>
      <w:lvlText w:val="%1."/>
      <w:lvlJc w:val="left"/>
      <w:pPr>
        <w:ind w:left="3007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 w15:restartNumberingAfterBreak="0">
    <w:nsid w:val="53B468CC"/>
    <w:multiLevelType w:val="hybridMultilevel"/>
    <w:tmpl w:val="73FAAC46"/>
    <w:lvl w:ilvl="0" w:tplc="B2120DC8">
      <w:start w:val="1"/>
      <w:numFmt w:val="bullet"/>
      <w:lvlText w:val=""/>
      <w:lvlJc w:val="left"/>
      <w:pPr>
        <w:tabs>
          <w:tab w:val="num" w:pos="1049"/>
        </w:tabs>
        <w:ind w:left="1049" w:hanging="360"/>
      </w:pPr>
      <w:rPr>
        <w:rFonts w:hint="default" w:ascii="Webdings" w:hAnsi="Webdings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3" w15:restartNumberingAfterBreak="0">
    <w:nsid w:val="54E77006"/>
    <w:multiLevelType w:val="hybridMultilevel"/>
    <w:tmpl w:val="B07E65C0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6A686A48"/>
    <w:multiLevelType w:val="multilevel"/>
    <w:tmpl w:val="67B27154"/>
    <w:lvl w:ilvl="0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5" w15:restartNumberingAfterBreak="0">
    <w:nsid w:val="6BF2044E"/>
    <w:multiLevelType w:val="hybridMultilevel"/>
    <w:tmpl w:val="933AB05E"/>
    <w:lvl w:ilvl="0" w:tplc="080C000F">
      <w:start w:val="1"/>
      <w:numFmt w:val="decimal"/>
      <w:lvlText w:val="%1."/>
      <w:lvlJc w:val="left"/>
      <w:pPr>
        <w:ind w:left="1571" w:hanging="360"/>
      </w:p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 w15:restartNumberingAfterBreak="0">
    <w:nsid w:val="73B52536"/>
    <w:multiLevelType w:val="hybridMultilevel"/>
    <w:tmpl w:val="67B27154"/>
    <w:lvl w:ilvl="0" w:tplc="04090001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7" w15:restartNumberingAfterBreak="0">
    <w:nsid w:val="786B67AE"/>
    <w:multiLevelType w:val="hybridMultilevel"/>
    <w:tmpl w:val="251A9FF0"/>
    <w:lvl w:ilvl="0" w:tplc="6784D354">
      <w:start w:val="1"/>
      <w:numFmt w:val="bullet"/>
      <w:pStyle w:val="ListICA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794A664D"/>
    <w:multiLevelType w:val="hybridMultilevel"/>
    <w:tmpl w:val="C0DAEC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7A59002C"/>
    <w:multiLevelType w:val="hybridMultilevel"/>
    <w:tmpl w:val="98E2A4E6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7B8E48AF"/>
    <w:multiLevelType w:val="hybridMultilevel"/>
    <w:tmpl w:val="049AF35A"/>
    <w:lvl w:ilvl="0" w:tplc="48007BD4">
      <w:start w:val="1"/>
      <w:numFmt w:val="decimal"/>
      <w:pStyle w:val="Ttulo1"/>
      <w:lvlText w:val="%1."/>
      <w:lvlJc w:val="left"/>
      <w:pPr>
        <w:ind w:left="1436" w:hanging="585"/>
      </w:pPr>
      <w:rPr>
        <w:rFonts w:hint="default"/>
      </w:r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32">
    <w:abstractNumId w:val="31"/>
  </w:num>
  <w:num w:numId="1">
    <w:abstractNumId w:val="10"/>
  </w:num>
  <w:num w:numId="2">
    <w:abstractNumId w:val="28"/>
  </w:num>
  <w:num w:numId="3">
    <w:abstractNumId w:val="27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23"/>
  </w:num>
  <w:num w:numId="15">
    <w:abstractNumId w:val="20"/>
  </w:num>
  <w:num w:numId="16">
    <w:abstractNumId w:val="26"/>
  </w:num>
  <w:num w:numId="17">
    <w:abstractNumId w:val="24"/>
  </w:num>
  <w:num w:numId="18">
    <w:abstractNumId w:val="13"/>
  </w:num>
  <w:num w:numId="19">
    <w:abstractNumId w:val="15"/>
  </w:num>
  <w:num w:numId="20">
    <w:abstractNumId w:val="22"/>
  </w:num>
  <w:num w:numId="21">
    <w:abstractNumId w:val="25"/>
  </w:num>
  <w:num w:numId="22">
    <w:abstractNumId w:val="17"/>
  </w:num>
  <w:num w:numId="23">
    <w:abstractNumId w:val="14"/>
  </w:num>
  <w:num w:numId="24">
    <w:abstractNumId w:val="16"/>
  </w:num>
  <w:num w:numId="25">
    <w:abstractNumId w:val="21"/>
  </w:num>
  <w:num w:numId="26">
    <w:abstractNumId w:val="30"/>
  </w:num>
  <w:num w:numId="27">
    <w:abstractNumId w:val="19"/>
  </w:num>
  <w:num w:numId="28">
    <w:abstractNumId w:val="12"/>
  </w:num>
  <w:num w:numId="29">
    <w:abstractNumId w:val="18"/>
  </w:num>
  <w:num w:numId="30">
    <w:abstractNumId w:val="11"/>
  </w:num>
  <w:num w:numId="3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activeWritingStyle w:lang="en-GB" w:vendorID="64" w:dllVersion="0" w:nlCheck="1" w:checkStyle="0" w:appName="MSWord"/>
  <w:proofState w:spelling="clean" w:grammar="dirty"/>
  <w:attachedTemplate r:id="rId1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false"/>
  <w:documentProtection w:edit="forms" w:formatting="1" w:enforcement="0"/>
  <w:defaultTabStop w:val="720"/>
  <w:hyphenationZone w:val="425"/>
  <w:drawingGridHorizontalSpacing w:val="11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12289" fillcolor="navy" stroke="f">
      <v:fill color="navy"/>
      <v:stroke on="f"/>
      <o:colormru v:ext="edit" colors="#c0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8B3"/>
    <w:rsid w:val="000003CD"/>
    <w:rsid w:val="0000558D"/>
    <w:rsid w:val="00005C9B"/>
    <w:rsid w:val="0000662D"/>
    <w:rsid w:val="000238ED"/>
    <w:rsid w:val="00032727"/>
    <w:rsid w:val="00045DDD"/>
    <w:rsid w:val="00054CD7"/>
    <w:rsid w:val="00061F3F"/>
    <w:rsid w:val="000731ED"/>
    <w:rsid w:val="00073BBF"/>
    <w:rsid w:val="00073E5C"/>
    <w:rsid w:val="00074285"/>
    <w:rsid w:val="00076D39"/>
    <w:rsid w:val="000845E5"/>
    <w:rsid w:val="0008621D"/>
    <w:rsid w:val="000A27D7"/>
    <w:rsid w:val="000A4F95"/>
    <w:rsid w:val="000A510A"/>
    <w:rsid w:val="000A5DA3"/>
    <w:rsid w:val="000B4ADD"/>
    <w:rsid w:val="000C7B91"/>
    <w:rsid w:val="000D56EB"/>
    <w:rsid w:val="000E5296"/>
    <w:rsid w:val="001019CE"/>
    <w:rsid w:val="001213CD"/>
    <w:rsid w:val="00131C1D"/>
    <w:rsid w:val="001348DE"/>
    <w:rsid w:val="00145701"/>
    <w:rsid w:val="00150A8C"/>
    <w:rsid w:val="00157F40"/>
    <w:rsid w:val="00161C8D"/>
    <w:rsid w:val="001631D0"/>
    <w:rsid w:val="00176CF3"/>
    <w:rsid w:val="0018178A"/>
    <w:rsid w:val="00195B3C"/>
    <w:rsid w:val="001C7FEE"/>
    <w:rsid w:val="001E7835"/>
    <w:rsid w:val="0020292A"/>
    <w:rsid w:val="00217000"/>
    <w:rsid w:val="002318B1"/>
    <w:rsid w:val="002365B9"/>
    <w:rsid w:val="002378BF"/>
    <w:rsid w:val="0024080C"/>
    <w:rsid w:val="0024088F"/>
    <w:rsid w:val="00250E7F"/>
    <w:rsid w:val="002623BB"/>
    <w:rsid w:val="00263857"/>
    <w:rsid w:val="00266C12"/>
    <w:rsid w:val="002842E4"/>
    <w:rsid w:val="002864EE"/>
    <w:rsid w:val="002940A7"/>
    <w:rsid w:val="002C3DE2"/>
    <w:rsid w:val="002E29B5"/>
    <w:rsid w:val="002E4079"/>
    <w:rsid w:val="002E5029"/>
    <w:rsid w:val="002F1098"/>
    <w:rsid w:val="002F4F65"/>
    <w:rsid w:val="002F5DE7"/>
    <w:rsid w:val="003006C6"/>
    <w:rsid w:val="00300F69"/>
    <w:rsid w:val="00307CEB"/>
    <w:rsid w:val="00324DE7"/>
    <w:rsid w:val="003260E6"/>
    <w:rsid w:val="003541C0"/>
    <w:rsid w:val="0037307A"/>
    <w:rsid w:val="00373800"/>
    <w:rsid w:val="003976F3"/>
    <w:rsid w:val="003A0BEE"/>
    <w:rsid w:val="003D4A93"/>
    <w:rsid w:val="003E76D7"/>
    <w:rsid w:val="003F6F58"/>
    <w:rsid w:val="004037F4"/>
    <w:rsid w:val="00404EA1"/>
    <w:rsid w:val="004075A4"/>
    <w:rsid w:val="00407D15"/>
    <w:rsid w:val="0041650A"/>
    <w:rsid w:val="0041756F"/>
    <w:rsid w:val="00424D19"/>
    <w:rsid w:val="0043265B"/>
    <w:rsid w:val="0043792F"/>
    <w:rsid w:val="00455C07"/>
    <w:rsid w:val="00473FEE"/>
    <w:rsid w:val="00477226"/>
    <w:rsid w:val="00480DA8"/>
    <w:rsid w:val="00481AF2"/>
    <w:rsid w:val="00490447"/>
    <w:rsid w:val="00494569"/>
    <w:rsid w:val="00496248"/>
    <w:rsid w:val="004A5884"/>
    <w:rsid w:val="004C3E59"/>
    <w:rsid w:val="004C4ED5"/>
    <w:rsid w:val="004C6B73"/>
    <w:rsid w:val="004C7AD2"/>
    <w:rsid w:val="004E5A53"/>
    <w:rsid w:val="00501952"/>
    <w:rsid w:val="00512A01"/>
    <w:rsid w:val="0051614B"/>
    <w:rsid w:val="00516B26"/>
    <w:rsid w:val="00532FF5"/>
    <w:rsid w:val="00541DA4"/>
    <w:rsid w:val="00545CCD"/>
    <w:rsid w:val="0056216B"/>
    <w:rsid w:val="00564738"/>
    <w:rsid w:val="0056525B"/>
    <w:rsid w:val="0056545E"/>
    <w:rsid w:val="00566C8B"/>
    <w:rsid w:val="00576CA7"/>
    <w:rsid w:val="00594836"/>
    <w:rsid w:val="00594D05"/>
    <w:rsid w:val="005951BC"/>
    <w:rsid w:val="005C44FD"/>
    <w:rsid w:val="005C473E"/>
    <w:rsid w:val="005C4D95"/>
    <w:rsid w:val="005D588F"/>
    <w:rsid w:val="005D6B10"/>
    <w:rsid w:val="005E340D"/>
    <w:rsid w:val="005E5423"/>
    <w:rsid w:val="005E6C48"/>
    <w:rsid w:val="005F1970"/>
    <w:rsid w:val="005F2549"/>
    <w:rsid w:val="00601F42"/>
    <w:rsid w:val="00607F09"/>
    <w:rsid w:val="00623BF9"/>
    <w:rsid w:val="00655776"/>
    <w:rsid w:val="006614B9"/>
    <w:rsid w:val="00670314"/>
    <w:rsid w:val="006A7648"/>
    <w:rsid w:val="006B038B"/>
    <w:rsid w:val="006C09C4"/>
    <w:rsid w:val="006C1B8F"/>
    <w:rsid w:val="006D12BC"/>
    <w:rsid w:val="006D1940"/>
    <w:rsid w:val="006E07C6"/>
    <w:rsid w:val="006E19EA"/>
    <w:rsid w:val="006F589F"/>
    <w:rsid w:val="006F60BA"/>
    <w:rsid w:val="006F6736"/>
    <w:rsid w:val="006F6A6E"/>
    <w:rsid w:val="00704F75"/>
    <w:rsid w:val="00706E7E"/>
    <w:rsid w:val="0071310E"/>
    <w:rsid w:val="00723E37"/>
    <w:rsid w:val="00724D19"/>
    <w:rsid w:val="00747D5C"/>
    <w:rsid w:val="00751E39"/>
    <w:rsid w:val="0075729A"/>
    <w:rsid w:val="007671E1"/>
    <w:rsid w:val="00777618"/>
    <w:rsid w:val="00777FFB"/>
    <w:rsid w:val="007845C2"/>
    <w:rsid w:val="00791AC6"/>
    <w:rsid w:val="007A54DE"/>
    <w:rsid w:val="007B4B1E"/>
    <w:rsid w:val="007E2A89"/>
    <w:rsid w:val="007E3A25"/>
    <w:rsid w:val="007E78B3"/>
    <w:rsid w:val="00802F6E"/>
    <w:rsid w:val="00806568"/>
    <w:rsid w:val="008115AE"/>
    <w:rsid w:val="00812958"/>
    <w:rsid w:val="00814852"/>
    <w:rsid w:val="00821E9E"/>
    <w:rsid w:val="008417B5"/>
    <w:rsid w:val="008514F2"/>
    <w:rsid w:val="00851849"/>
    <w:rsid w:val="00853138"/>
    <w:rsid w:val="00861F44"/>
    <w:rsid w:val="00874330"/>
    <w:rsid w:val="008772FA"/>
    <w:rsid w:val="00877521"/>
    <w:rsid w:val="00883FC9"/>
    <w:rsid w:val="00885519"/>
    <w:rsid w:val="0089621F"/>
    <w:rsid w:val="008A1D86"/>
    <w:rsid w:val="008B3B94"/>
    <w:rsid w:val="008B7C69"/>
    <w:rsid w:val="008C6644"/>
    <w:rsid w:val="008D7E4A"/>
    <w:rsid w:val="00902A53"/>
    <w:rsid w:val="00903AC4"/>
    <w:rsid w:val="0092782C"/>
    <w:rsid w:val="00933BF2"/>
    <w:rsid w:val="00933E09"/>
    <w:rsid w:val="00951C76"/>
    <w:rsid w:val="009664F5"/>
    <w:rsid w:val="00970654"/>
    <w:rsid w:val="00974CCF"/>
    <w:rsid w:val="00987C2B"/>
    <w:rsid w:val="009A2C23"/>
    <w:rsid w:val="009A5801"/>
    <w:rsid w:val="009B0CA4"/>
    <w:rsid w:val="009B1F17"/>
    <w:rsid w:val="009B1F50"/>
    <w:rsid w:val="009C0F28"/>
    <w:rsid w:val="009D659E"/>
    <w:rsid w:val="009F3A85"/>
    <w:rsid w:val="00A16D5A"/>
    <w:rsid w:val="00A22FDC"/>
    <w:rsid w:val="00A30677"/>
    <w:rsid w:val="00A33C80"/>
    <w:rsid w:val="00A376B1"/>
    <w:rsid w:val="00A4093F"/>
    <w:rsid w:val="00A41AF9"/>
    <w:rsid w:val="00A50C5C"/>
    <w:rsid w:val="00A637EA"/>
    <w:rsid w:val="00A83A98"/>
    <w:rsid w:val="00AA08D3"/>
    <w:rsid w:val="00AB31D5"/>
    <w:rsid w:val="00AB7761"/>
    <w:rsid w:val="00AC7520"/>
    <w:rsid w:val="00AE39BA"/>
    <w:rsid w:val="00AE4B01"/>
    <w:rsid w:val="00AE5C1C"/>
    <w:rsid w:val="00AF2155"/>
    <w:rsid w:val="00AF60B5"/>
    <w:rsid w:val="00B0784D"/>
    <w:rsid w:val="00B1235F"/>
    <w:rsid w:val="00B14C4D"/>
    <w:rsid w:val="00B20F66"/>
    <w:rsid w:val="00B368E7"/>
    <w:rsid w:val="00B67E37"/>
    <w:rsid w:val="00B734E9"/>
    <w:rsid w:val="00B7509F"/>
    <w:rsid w:val="00B758A7"/>
    <w:rsid w:val="00B871D3"/>
    <w:rsid w:val="00B967FC"/>
    <w:rsid w:val="00BB0555"/>
    <w:rsid w:val="00BB667F"/>
    <w:rsid w:val="00BB7A38"/>
    <w:rsid w:val="00BC22DC"/>
    <w:rsid w:val="00BE3114"/>
    <w:rsid w:val="00C057C1"/>
    <w:rsid w:val="00C13C99"/>
    <w:rsid w:val="00C269D1"/>
    <w:rsid w:val="00C323AD"/>
    <w:rsid w:val="00C3690F"/>
    <w:rsid w:val="00C54A65"/>
    <w:rsid w:val="00C8203A"/>
    <w:rsid w:val="00C83A2B"/>
    <w:rsid w:val="00CA5C3A"/>
    <w:rsid w:val="00CB14B9"/>
    <w:rsid w:val="00CB4DC9"/>
    <w:rsid w:val="00CB60A2"/>
    <w:rsid w:val="00CC3450"/>
    <w:rsid w:val="00CF2C65"/>
    <w:rsid w:val="00CF7514"/>
    <w:rsid w:val="00D06E1C"/>
    <w:rsid w:val="00D145B3"/>
    <w:rsid w:val="00D15F8B"/>
    <w:rsid w:val="00D1656D"/>
    <w:rsid w:val="00D404F0"/>
    <w:rsid w:val="00D443EA"/>
    <w:rsid w:val="00D51CAC"/>
    <w:rsid w:val="00D60FE3"/>
    <w:rsid w:val="00D6192E"/>
    <w:rsid w:val="00D662B1"/>
    <w:rsid w:val="00D71883"/>
    <w:rsid w:val="00D72FAD"/>
    <w:rsid w:val="00D802C3"/>
    <w:rsid w:val="00D80938"/>
    <w:rsid w:val="00D91BA3"/>
    <w:rsid w:val="00D94E01"/>
    <w:rsid w:val="00DB00D8"/>
    <w:rsid w:val="00DB644B"/>
    <w:rsid w:val="00DB76CB"/>
    <w:rsid w:val="00DC204F"/>
    <w:rsid w:val="00DC4BAA"/>
    <w:rsid w:val="00DC59E4"/>
    <w:rsid w:val="00DD229B"/>
    <w:rsid w:val="00DE2D2A"/>
    <w:rsid w:val="00DE2E62"/>
    <w:rsid w:val="00DE4C03"/>
    <w:rsid w:val="00DE4DC9"/>
    <w:rsid w:val="00DF395A"/>
    <w:rsid w:val="00E06852"/>
    <w:rsid w:val="00E253D0"/>
    <w:rsid w:val="00E25CB5"/>
    <w:rsid w:val="00E262FA"/>
    <w:rsid w:val="00E26FD8"/>
    <w:rsid w:val="00E329E0"/>
    <w:rsid w:val="00E41B1A"/>
    <w:rsid w:val="00E44F1C"/>
    <w:rsid w:val="00E51C3B"/>
    <w:rsid w:val="00E52C3A"/>
    <w:rsid w:val="00E614A4"/>
    <w:rsid w:val="00E6297C"/>
    <w:rsid w:val="00E62E22"/>
    <w:rsid w:val="00E74221"/>
    <w:rsid w:val="00E74A14"/>
    <w:rsid w:val="00E74C01"/>
    <w:rsid w:val="00E86314"/>
    <w:rsid w:val="00E945EB"/>
    <w:rsid w:val="00EA41F4"/>
    <w:rsid w:val="00EB56BD"/>
    <w:rsid w:val="00EB57BC"/>
    <w:rsid w:val="00EC66B7"/>
    <w:rsid w:val="00ED6486"/>
    <w:rsid w:val="00EE6635"/>
    <w:rsid w:val="00EF1802"/>
    <w:rsid w:val="00EF2CA3"/>
    <w:rsid w:val="00EF550C"/>
    <w:rsid w:val="00F00551"/>
    <w:rsid w:val="00F01043"/>
    <w:rsid w:val="00F135AE"/>
    <w:rsid w:val="00F25BFA"/>
    <w:rsid w:val="00F34240"/>
    <w:rsid w:val="00F4050D"/>
    <w:rsid w:val="00F66681"/>
    <w:rsid w:val="00F8419D"/>
    <w:rsid w:val="00F8536E"/>
    <w:rsid w:val="00FA7A2E"/>
    <w:rsid w:val="00FB25E8"/>
    <w:rsid w:val="00FB423A"/>
    <w:rsid w:val="00FB5DBC"/>
    <w:rsid w:val="00FD27F6"/>
    <w:rsid w:val="00FE1D02"/>
    <w:rsid w:val="00FE62B1"/>
    <w:rsid w:val="00FE7AA3"/>
    <w:rsid w:val="00FF1176"/>
    <w:rsid w:val="00FF38B8"/>
    <w:rsid w:val="01AACEFE"/>
    <w:rsid w:val="0224DD94"/>
    <w:rsid w:val="0829B5E8"/>
    <w:rsid w:val="0EB0341A"/>
    <w:rsid w:val="11E22A99"/>
    <w:rsid w:val="121F6B7C"/>
    <w:rsid w:val="166290E9"/>
    <w:rsid w:val="1970FF79"/>
    <w:rsid w:val="19F7CD72"/>
    <w:rsid w:val="23EA9477"/>
    <w:rsid w:val="53983CC1"/>
    <w:rsid w:val="55A75F0C"/>
    <w:rsid w:val="57016C1F"/>
    <w:rsid w:val="5DF6022B"/>
    <w:rsid w:val="5F89A226"/>
    <w:rsid w:val="5F9EB65B"/>
    <w:rsid w:val="64B6CA44"/>
    <w:rsid w:val="678FEA9A"/>
    <w:rsid w:val="69072D7D"/>
    <w:rsid w:val="6C76FD7D"/>
    <w:rsid w:val="7A91BC90"/>
    <w:rsid w:val="7B5D8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 fillcolor="navy" stroke="f">
      <v:fill color="navy"/>
      <v:stroke on="f"/>
      <o:colormru v:ext="edit" colors="#c00"/>
    </o:shapedefaults>
    <o:shapelayout v:ext="edit">
      <o:idmap v:ext="edit" data="1"/>
    </o:shapelayout>
  </w:shapeDefaults>
  <w:doNotEmbedSmartTags/>
  <w:decimalSymbol w:val=","/>
  <w:listSeparator w:val=";"/>
  <w14:docId w14:val="4ADF26FC"/>
  <w15:docId w15:val="{E6F4B4E5-212A-4150-93C1-09140B731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aliases w:val="Normal_ICA 11,5p"/>
    <w:qFormat/>
    <w:rsid w:val="00FD27F6"/>
    <w:pPr>
      <w:suppressAutoHyphens/>
    </w:pPr>
    <w:rPr>
      <w:rFonts w:ascii="Arial" w:hAnsi="Arial"/>
      <w:sz w:val="22"/>
      <w:lang w:eastAsia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AB7761"/>
    <w:pPr>
      <w:keepNext/>
      <w:numPr>
        <w:numId w:val="26"/>
      </w:numPr>
      <w:spacing w:before="240" w:after="60"/>
      <w:ind w:left="567" w:hanging="567"/>
      <w:outlineLvl w:val="0"/>
    </w:pPr>
    <w:rPr>
      <w:b/>
      <w:bCs/>
      <w:kern w:val="32"/>
      <w:szCs w:val="24"/>
    </w:rPr>
  </w:style>
  <w:style w:type="paragraph" w:styleId="Ttulo2">
    <w:name w:val="heading 2"/>
    <w:basedOn w:val="Normal"/>
    <w:next w:val="Normal"/>
    <w:link w:val="Ttulo2Car"/>
    <w:autoRedefine/>
    <w:uiPriority w:val="9"/>
    <w:qFormat/>
    <w:rsid w:val="00C3690F"/>
    <w:pPr>
      <w:keepNext/>
      <w:spacing w:before="120" w:after="60"/>
      <w:outlineLvl w:val="1"/>
    </w:pPr>
    <w:rPr>
      <w:rFonts w:eastAsia="Arial" w:cs="Arial"/>
      <w:bCs/>
      <w:color w:val="8E0B56"/>
      <w:kern w:val="32"/>
      <w:sz w:val="16"/>
      <w:szCs w:val="24"/>
      <w:lang w:val="es-ES"/>
    </w:rPr>
  </w:style>
  <w:style w:type="paragraph" w:styleId="Ttulo3">
    <w:name w:val="heading 3"/>
    <w:basedOn w:val="Normal"/>
    <w:next w:val="Normal"/>
    <w:link w:val="Ttulo3Car"/>
    <w:uiPriority w:val="9"/>
    <w:qFormat/>
    <w:rsid w:val="00424D1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qFormat/>
    <w:rsid w:val="00424D19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qFormat/>
    <w:rsid w:val="00424D1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iPriority w:val="9"/>
    <w:qFormat/>
    <w:rsid w:val="00424D19"/>
    <w:pPr>
      <w:spacing w:before="240" w:after="60"/>
      <w:outlineLvl w:val="5"/>
    </w:pPr>
    <w:rPr>
      <w:rFonts w:ascii="Calibri" w:hAnsi="Calibri"/>
      <w:b/>
      <w:bCs/>
      <w:sz w:val="20"/>
    </w:rPr>
  </w:style>
  <w:style w:type="paragraph" w:styleId="Ttulo7">
    <w:name w:val="heading 7"/>
    <w:basedOn w:val="Normal"/>
    <w:next w:val="Normal"/>
    <w:link w:val="Ttulo7Car"/>
    <w:uiPriority w:val="9"/>
    <w:qFormat/>
    <w:rsid w:val="00424D19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qFormat/>
    <w:rsid w:val="00424D19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rsid w:val="00424D19"/>
    <w:pPr>
      <w:spacing w:before="240" w:after="60"/>
      <w:outlineLvl w:val="8"/>
    </w:pPr>
    <w:rPr>
      <w:rFonts w:ascii="Cambria" w:hAnsi="Cambria"/>
      <w:sz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ListICAsmall" w:customStyle="1">
    <w:name w:val="List_ICA_small"/>
    <w:basedOn w:val="ListICA"/>
    <w:rsid w:val="0041650A"/>
  </w:style>
  <w:style w:type="character" w:styleId="Hipervnculo">
    <w:name w:val="Hyperlink"/>
    <w:rsid w:val="0041650A"/>
    <w:rPr>
      <w:color w:val="0000FF"/>
      <w:u w:val="single"/>
    </w:rPr>
  </w:style>
  <w:style w:type="character" w:styleId="Hipervnculovisitado">
    <w:name w:val="FollowedHyperlink"/>
    <w:rsid w:val="0041650A"/>
    <w:rPr>
      <w:color w:val="800080"/>
      <w:u w:val="single"/>
    </w:rPr>
  </w:style>
  <w:style w:type="character" w:styleId="FootnoteCharacters" w:customStyle="1">
    <w:name w:val="Footnote Characters"/>
    <w:locked/>
    <w:rsid w:val="0041650A"/>
    <w:rPr>
      <w:vertAlign w:val="superscript"/>
    </w:rPr>
  </w:style>
  <w:style w:type="paragraph" w:styleId="Heading" w:customStyle="1">
    <w:name w:val="Heading"/>
    <w:basedOn w:val="Normal"/>
    <w:next w:val="Textoindependiente"/>
    <w:rsid w:val="00AB7761"/>
    <w:pPr>
      <w:keepNext/>
      <w:spacing w:before="240" w:after="120"/>
    </w:pPr>
    <w:rPr>
      <w:rFonts w:eastAsia="Arial Unicode MS" w:cs="Mangal"/>
      <w:sz w:val="28"/>
      <w:szCs w:val="28"/>
    </w:rPr>
  </w:style>
  <w:style w:type="paragraph" w:styleId="Textoindependiente">
    <w:name w:val="Body Text"/>
    <w:basedOn w:val="Normal"/>
    <w:link w:val="TextoindependienteCar"/>
    <w:rsid w:val="007A54DE"/>
    <w:pPr>
      <w:spacing w:before="120" w:after="120"/>
    </w:pPr>
    <w:rPr>
      <w:rFonts w:ascii="Verdana" w:hAnsi="Verdana"/>
      <w:sz w:val="20"/>
    </w:rPr>
  </w:style>
  <w:style w:type="paragraph" w:styleId="Lista">
    <w:name w:val="List"/>
    <w:basedOn w:val="Textoindependiente"/>
    <w:rsid w:val="006F589F"/>
    <w:rPr>
      <w:rFonts w:cs="Mangal"/>
    </w:rPr>
  </w:style>
  <w:style w:type="paragraph" w:styleId="Descripcin">
    <w:name w:val="caption"/>
    <w:basedOn w:val="Normal"/>
    <w:qFormat/>
    <w:rsid w:val="006F589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 w:customStyle="1">
    <w:name w:val="Index"/>
    <w:basedOn w:val="Normal"/>
    <w:rsid w:val="006F589F"/>
    <w:pPr>
      <w:suppressLineNumbers/>
    </w:pPr>
    <w:rPr>
      <w:rFonts w:cs="Mangal"/>
    </w:rPr>
  </w:style>
  <w:style w:type="paragraph" w:styleId="Sangradetextonormal">
    <w:name w:val="Body Text Indent"/>
    <w:basedOn w:val="Normal"/>
    <w:link w:val="SangradetextonormalCar"/>
    <w:rsid w:val="006F589F"/>
    <w:pPr>
      <w:ind w:left="426"/>
    </w:pPr>
  </w:style>
  <w:style w:type="paragraph" w:styleId="Sangra2detindependiente">
    <w:name w:val="Body Text Indent 2"/>
    <w:basedOn w:val="Normal"/>
    <w:rsid w:val="006F589F"/>
    <w:pPr>
      <w:ind w:left="284"/>
    </w:pPr>
    <w:rPr>
      <w:sz w:val="20"/>
    </w:rPr>
  </w:style>
  <w:style w:type="paragraph" w:styleId="Encabezado">
    <w:name w:val="header"/>
    <w:basedOn w:val="Normal"/>
    <w:link w:val="EncabezadoCar"/>
    <w:uiPriority w:val="99"/>
    <w:locked/>
    <w:rsid w:val="006F589F"/>
    <w:pPr>
      <w:tabs>
        <w:tab w:val="center" w:pos="4153"/>
        <w:tab w:val="right" w:pos="8306"/>
      </w:tabs>
    </w:pPr>
  </w:style>
  <w:style w:type="paragraph" w:styleId="Piedepgina">
    <w:name w:val="footer"/>
    <w:basedOn w:val="Normal"/>
    <w:link w:val="PiedepginaCar"/>
    <w:uiPriority w:val="99"/>
    <w:locked/>
    <w:rsid w:val="006F589F"/>
    <w:pPr>
      <w:tabs>
        <w:tab w:val="center" w:pos="4153"/>
        <w:tab w:val="right" w:pos="8306"/>
      </w:tabs>
    </w:pPr>
  </w:style>
  <w:style w:type="paragraph" w:styleId="Textonotapie">
    <w:name w:val="footnote text"/>
    <w:basedOn w:val="Normal"/>
    <w:locked/>
    <w:rsid w:val="006F589F"/>
    <w:rPr>
      <w:sz w:val="20"/>
    </w:rPr>
  </w:style>
  <w:style w:type="paragraph" w:styleId="Textosinformato">
    <w:name w:val="Plain Text"/>
    <w:basedOn w:val="Normal"/>
    <w:rsid w:val="006F589F"/>
    <w:pPr>
      <w:jc w:val="both"/>
    </w:pPr>
    <w:rPr>
      <w:rFonts w:ascii="Verdana" w:hAnsi="Verdana" w:eastAsia="MS Mincho"/>
      <w:sz w:val="20"/>
    </w:rPr>
  </w:style>
  <w:style w:type="paragraph" w:styleId="Textodeglobo">
    <w:name w:val="Balloon Text"/>
    <w:basedOn w:val="Normal"/>
    <w:rsid w:val="006F589F"/>
    <w:rPr>
      <w:rFonts w:ascii="Tahoma" w:hAnsi="Tahoma" w:cs="Tahoma"/>
      <w:sz w:val="16"/>
      <w:szCs w:val="16"/>
    </w:rPr>
  </w:style>
  <w:style w:type="paragraph" w:styleId="Framecontents" w:customStyle="1">
    <w:name w:val="Frame contents"/>
    <w:basedOn w:val="Textoindependiente"/>
    <w:rsid w:val="006F589F"/>
  </w:style>
  <w:style w:type="paragraph" w:styleId="TableContents" w:customStyle="1">
    <w:name w:val="Table Contents"/>
    <w:basedOn w:val="Normal"/>
    <w:rsid w:val="006F589F"/>
    <w:pPr>
      <w:suppressLineNumbers/>
    </w:pPr>
  </w:style>
  <w:style w:type="paragraph" w:styleId="TableHeading" w:customStyle="1">
    <w:name w:val="Table Heading"/>
    <w:basedOn w:val="TableContents"/>
    <w:rsid w:val="006F589F"/>
    <w:pPr>
      <w:jc w:val="center"/>
    </w:pPr>
    <w:rPr>
      <w:b/>
      <w:bCs/>
    </w:rPr>
  </w:style>
  <w:style w:type="table" w:styleId="Tablaconcuadrcula">
    <w:name w:val="Table Grid"/>
    <w:basedOn w:val="Tablanormal"/>
    <w:rsid w:val="00AF2155"/>
    <w:pPr>
      <w:suppressAutoHyphens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amoderna">
    <w:name w:val="Table Contemporary"/>
    <w:basedOn w:val="Tablanormal"/>
    <w:rsid w:val="00EC66B7"/>
    <w:pPr>
      <w:suppressAutoHyphens/>
    </w:pPr>
    <w:tblPr>
      <w:tblStyleRowBandSize w:val="1"/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character" w:styleId="Textoennegrita">
    <w:name w:val="Strong"/>
    <w:uiPriority w:val="22"/>
    <w:qFormat/>
    <w:rsid w:val="00424D19"/>
    <w:rPr>
      <w:b/>
      <w:bCs/>
    </w:rPr>
  </w:style>
  <w:style w:type="character" w:styleId="gridtitle" w:customStyle="1">
    <w:name w:val="gridtitle"/>
    <w:basedOn w:val="Fuentedeprrafopredeter"/>
    <w:rsid w:val="002F4F65"/>
  </w:style>
  <w:style w:type="character" w:styleId="Ttulo1Car" w:customStyle="1">
    <w:name w:val="Título 1 Car"/>
    <w:link w:val="Ttulo1"/>
    <w:uiPriority w:val="9"/>
    <w:rsid w:val="00AB7761"/>
    <w:rPr>
      <w:rFonts w:ascii="Arial" w:hAnsi="Arial"/>
      <w:b/>
      <w:bCs/>
      <w:kern w:val="32"/>
      <w:sz w:val="22"/>
      <w:szCs w:val="24"/>
      <w:lang w:eastAsia="ar-SA"/>
    </w:rPr>
  </w:style>
  <w:style w:type="character" w:styleId="Ttulo2Car" w:customStyle="1">
    <w:name w:val="Título 2 Car"/>
    <w:link w:val="Ttulo2"/>
    <w:uiPriority w:val="9"/>
    <w:rsid w:val="00C3690F"/>
    <w:rPr>
      <w:rFonts w:ascii="Arial" w:hAnsi="Arial" w:eastAsia="Arial" w:cs="Arial"/>
      <w:bCs/>
      <w:color w:val="8E0B56"/>
      <w:kern w:val="32"/>
      <w:sz w:val="16"/>
      <w:szCs w:val="24"/>
      <w:lang w:val="es-ES" w:eastAsia="ar-SA"/>
    </w:rPr>
  </w:style>
  <w:style w:type="character" w:styleId="Ttulo3Car" w:customStyle="1">
    <w:name w:val="Título 3 Car"/>
    <w:link w:val="Ttulo3"/>
    <w:uiPriority w:val="9"/>
    <w:semiHidden/>
    <w:rsid w:val="00424D19"/>
    <w:rPr>
      <w:rFonts w:ascii="Cambria" w:hAnsi="Cambria" w:eastAsia="Times New Roman"/>
      <w:b/>
      <w:bCs/>
      <w:sz w:val="26"/>
      <w:szCs w:val="26"/>
    </w:rPr>
  </w:style>
  <w:style w:type="character" w:styleId="Ttulo4Car" w:customStyle="1">
    <w:name w:val="Título 4 Car"/>
    <w:link w:val="Ttulo4"/>
    <w:uiPriority w:val="9"/>
    <w:rsid w:val="00424D19"/>
    <w:rPr>
      <w:b/>
      <w:bCs/>
      <w:sz w:val="28"/>
      <w:szCs w:val="28"/>
    </w:rPr>
  </w:style>
  <w:style w:type="character" w:styleId="Ttulo5Car" w:customStyle="1">
    <w:name w:val="Título 5 Car"/>
    <w:link w:val="Ttulo5"/>
    <w:uiPriority w:val="9"/>
    <w:semiHidden/>
    <w:rsid w:val="00424D19"/>
    <w:rPr>
      <w:b/>
      <w:bCs/>
      <w:i/>
      <w:iCs/>
      <w:sz w:val="26"/>
      <w:szCs w:val="26"/>
    </w:rPr>
  </w:style>
  <w:style w:type="character" w:styleId="Ttulo6Car" w:customStyle="1">
    <w:name w:val="Título 6 Car"/>
    <w:link w:val="Ttulo6"/>
    <w:uiPriority w:val="9"/>
    <w:semiHidden/>
    <w:rsid w:val="00424D19"/>
    <w:rPr>
      <w:b/>
      <w:bCs/>
    </w:rPr>
  </w:style>
  <w:style w:type="character" w:styleId="Ttulo7Car" w:customStyle="1">
    <w:name w:val="Título 7 Car"/>
    <w:link w:val="Ttulo7"/>
    <w:uiPriority w:val="9"/>
    <w:semiHidden/>
    <w:rsid w:val="00424D19"/>
    <w:rPr>
      <w:sz w:val="24"/>
      <w:szCs w:val="24"/>
    </w:rPr>
  </w:style>
  <w:style w:type="character" w:styleId="Ttulo8Car" w:customStyle="1">
    <w:name w:val="Título 8 Car"/>
    <w:link w:val="Ttulo8"/>
    <w:uiPriority w:val="9"/>
    <w:semiHidden/>
    <w:rsid w:val="00424D19"/>
    <w:rPr>
      <w:i/>
      <w:iCs/>
      <w:sz w:val="24"/>
      <w:szCs w:val="24"/>
    </w:rPr>
  </w:style>
  <w:style w:type="character" w:styleId="Ttulo9Car" w:customStyle="1">
    <w:name w:val="Título 9 Car"/>
    <w:link w:val="Ttulo9"/>
    <w:uiPriority w:val="9"/>
    <w:semiHidden/>
    <w:rsid w:val="00424D19"/>
    <w:rPr>
      <w:rFonts w:ascii="Cambria" w:hAnsi="Cambria" w:eastAsia="Times New Roman"/>
    </w:rPr>
  </w:style>
  <w:style w:type="paragraph" w:styleId="Ttulo">
    <w:name w:val="Title"/>
    <w:basedOn w:val="Normal"/>
    <w:next w:val="Normal"/>
    <w:link w:val="TtuloCar"/>
    <w:uiPriority w:val="10"/>
    <w:qFormat/>
    <w:rsid w:val="00424D1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styleId="TtuloCar" w:customStyle="1">
    <w:name w:val="Título Car"/>
    <w:link w:val="Ttulo"/>
    <w:uiPriority w:val="10"/>
    <w:rsid w:val="00424D19"/>
    <w:rPr>
      <w:rFonts w:ascii="Cambria" w:hAnsi="Cambria" w:eastAsia="Times New Roman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ar"/>
    <w:uiPriority w:val="11"/>
    <w:qFormat/>
    <w:rsid w:val="00424D19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styleId="SubttuloCar" w:customStyle="1">
    <w:name w:val="Subtítulo Car"/>
    <w:link w:val="Subttulo"/>
    <w:uiPriority w:val="11"/>
    <w:rsid w:val="00424D19"/>
    <w:rPr>
      <w:rFonts w:ascii="Cambria" w:hAnsi="Cambria" w:eastAsia="Times New Roman"/>
      <w:sz w:val="24"/>
      <w:szCs w:val="24"/>
    </w:rPr>
  </w:style>
  <w:style w:type="character" w:styleId="nfasis">
    <w:name w:val="Emphasis"/>
    <w:uiPriority w:val="20"/>
    <w:qFormat/>
    <w:rsid w:val="00424D19"/>
    <w:rPr>
      <w:rFonts w:ascii="Calibri" w:hAnsi="Calibri"/>
      <w:b/>
      <w:i/>
      <w:iCs/>
    </w:rPr>
  </w:style>
  <w:style w:type="paragraph" w:styleId="KeinLeerraum" w:customStyle="1">
    <w:name w:val="Kein Leerraum"/>
    <w:basedOn w:val="Normal"/>
    <w:uiPriority w:val="1"/>
    <w:qFormat/>
    <w:rsid w:val="00424D19"/>
    <w:rPr>
      <w:szCs w:val="32"/>
    </w:rPr>
  </w:style>
  <w:style w:type="paragraph" w:styleId="Listenabsatz" w:customStyle="1">
    <w:name w:val="Listenabsatz"/>
    <w:basedOn w:val="Normal"/>
    <w:uiPriority w:val="34"/>
    <w:qFormat/>
    <w:rsid w:val="00424D19"/>
    <w:pPr>
      <w:ind w:left="720"/>
      <w:contextualSpacing/>
    </w:pPr>
  </w:style>
  <w:style w:type="paragraph" w:styleId="Anfhrungszeichen" w:customStyle="1">
    <w:name w:val="Anführungszeichen"/>
    <w:basedOn w:val="Normal"/>
    <w:next w:val="Normal"/>
    <w:link w:val="AnfhrungszeichenZchn"/>
    <w:uiPriority w:val="29"/>
    <w:qFormat/>
    <w:rsid w:val="00424D19"/>
    <w:rPr>
      <w:rFonts w:ascii="Calibri" w:hAnsi="Calibri"/>
      <w:i/>
      <w:sz w:val="24"/>
      <w:szCs w:val="24"/>
    </w:rPr>
  </w:style>
  <w:style w:type="character" w:styleId="AnfhrungszeichenZchn" w:customStyle="1">
    <w:name w:val="Anführungszeichen Zchn"/>
    <w:link w:val="Anfhrungszeichen"/>
    <w:uiPriority w:val="29"/>
    <w:rsid w:val="00424D19"/>
    <w:rPr>
      <w:i/>
      <w:sz w:val="24"/>
      <w:szCs w:val="24"/>
    </w:rPr>
  </w:style>
  <w:style w:type="paragraph" w:styleId="IntensivesAnfhrungszeichen" w:customStyle="1">
    <w:name w:val="Intensives Anführungszeichen"/>
    <w:basedOn w:val="Normal"/>
    <w:next w:val="Normal"/>
    <w:link w:val="IntensivesAnfhrungszeichenZchn"/>
    <w:uiPriority w:val="30"/>
    <w:qFormat/>
    <w:rsid w:val="00424D19"/>
    <w:pPr>
      <w:ind w:left="720" w:right="720"/>
    </w:pPr>
    <w:rPr>
      <w:rFonts w:ascii="Calibri" w:hAnsi="Calibri"/>
      <w:b/>
      <w:i/>
      <w:sz w:val="24"/>
    </w:rPr>
  </w:style>
  <w:style w:type="character" w:styleId="IntensivesAnfhrungszeichenZchn" w:customStyle="1">
    <w:name w:val="Intensives Anführungszeichen Zchn"/>
    <w:link w:val="IntensivesAnfhrungszeichen"/>
    <w:uiPriority w:val="30"/>
    <w:rsid w:val="00424D19"/>
    <w:rPr>
      <w:b/>
      <w:i/>
      <w:sz w:val="24"/>
    </w:rPr>
  </w:style>
  <w:style w:type="character" w:styleId="SchwacheHervorhebung" w:customStyle="1">
    <w:name w:val="Schwache Hervorhebung"/>
    <w:uiPriority w:val="19"/>
    <w:qFormat/>
    <w:rsid w:val="00424D19"/>
    <w:rPr>
      <w:i/>
      <w:color w:val="5A5A5A"/>
    </w:rPr>
  </w:style>
  <w:style w:type="character" w:styleId="IntensiveHervorhebung" w:customStyle="1">
    <w:name w:val="Intensive Hervorhebung"/>
    <w:uiPriority w:val="21"/>
    <w:qFormat/>
    <w:rsid w:val="00424D19"/>
    <w:rPr>
      <w:b/>
      <w:i/>
      <w:sz w:val="24"/>
      <w:szCs w:val="24"/>
      <w:u w:val="single"/>
    </w:rPr>
  </w:style>
  <w:style w:type="character" w:styleId="SchwacherVerweis" w:customStyle="1">
    <w:name w:val="Schwacher Verweis"/>
    <w:uiPriority w:val="31"/>
    <w:qFormat/>
    <w:rsid w:val="00424D19"/>
    <w:rPr>
      <w:sz w:val="24"/>
      <w:szCs w:val="24"/>
      <w:u w:val="single"/>
    </w:rPr>
  </w:style>
  <w:style w:type="character" w:styleId="IntensiverVerweis" w:customStyle="1">
    <w:name w:val="Intensiver Verweis"/>
    <w:uiPriority w:val="32"/>
    <w:qFormat/>
    <w:rsid w:val="00424D19"/>
    <w:rPr>
      <w:b/>
      <w:sz w:val="24"/>
      <w:u w:val="single"/>
    </w:rPr>
  </w:style>
  <w:style w:type="character" w:styleId="Buchtitel" w:customStyle="1">
    <w:name w:val="Buchtitel"/>
    <w:uiPriority w:val="33"/>
    <w:qFormat/>
    <w:rsid w:val="00424D19"/>
    <w:rPr>
      <w:rFonts w:ascii="Cambria" w:hAnsi="Cambria" w:eastAsia="Times New Roman"/>
      <w:b/>
      <w:i/>
      <w:sz w:val="24"/>
      <w:szCs w:val="24"/>
    </w:rPr>
  </w:style>
  <w:style w:type="paragraph" w:styleId="Inhaltsverzeichnisberschrift" w:customStyle="1">
    <w:name w:val="Inhaltsverzeichnisüberschrift"/>
    <w:basedOn w:val="Ttulo1"/>
    <w:next w:val="Normal"/>
    <w:uiPriority w:val="39"/>
    <w:semiHidden/>
    <w:unhideWhenUsed/>
    <w:qFormat/>
    <w:rsid w:val="00424D19"/>
    <w:pPr>
      <w:outlineLvl w:val="9"/>
    </w:pPr>
  </w:style>
  <w:style w:type="paragraph" w:styleId="AdressFieldICA" w:customStyle="1">
    <w:name w:val="AdressFieldICA"/>
    <w:basedOn w:val="Normal"/>
    <w:link w:val="AdressFieldICAZchn"/>
    <w:qFormat/>
    <w:rsid w:val="00424D19"/>
    <w:rPr>
      <w:sz w:val="24"/>
      <w:szCs w:val="24"/>
    </w:rPr>
  </w:style>
  <w:style w:type="paragraph" w:styleId="DateFieldICA" w:customStyle="1">
    <w:name w:val="DateFieldICA"/>
    <w:basedOn w:val="Normal"/>
    <w:link w:val="DateFieldICAZchn"/>
    <w:qFormat/>
    <w:rsid w:val="00424D19"/>
    <w:rPr>
      <w:sz w:val="24"/>
      <w:szCs w:val="24"/>
    </w:rPr>
  </w:style>
  <w:style w:type="character" w:styleId="AdressFieldICAZchn" w:customStyle="1">
    <w:name w:val="AdressFieldICA Zchn"/>
    <w:link w:val="AdressFieldICA"/>
    <w:rsid w:val="00424D19"/>
    <w:rPr>
      <w:rFonts w:ascii="Arial" w:hAnsi="Arial" w:cs="Arial"/>
      <w:sz w:val="24"/>
      <w:szCs w:val="24"/>
    </w:rPr>
  </w:style>
  <w:style w:type="paragraph" w:styleId="Titel1ICA" w:customStyle="1">
    <w:name w:val="Titel_1_ICA"/>
    <w:basedOn w:val="Normal"/>
    <w:link w:val="Titel1ICAZchn"/>
    <w:qFormat/>
    <w:rsid w:val="00DB00D8"/>
    <w:rPr>
      <w:b/>
      <w:color w:val="952B6A"/>
      <w:sz w:val="24"/>
      <w:szCs w:val="24"/>
      <w:u w:val="single"/>
      <w:lang w:val="fr-CH"/>
    </w:rPr>
  </w:style>
  <w:style w:type="character" w:styleId="DateFieldICAZchn" w:customStyle="1">
    <w:name w:val="DateFieldICA Zchn"/>
    <w:link w:val="DateFieldICA"/>
    <w:rsid w:val="00424D19"/>
    <w:rPr>
      <w:rFonts w:ascii="Arial" w:hAnsi="Arial" w:cs="Arial"/>
      <w:sz w:val="24"/>
      <w:szCs w:val="24"/>
    </w:rPr>
  </w:style>
  <w:style w:type="paragraph" w:styleId="GreetingsICA" w:customStyle="1">
    <w:name w:val="Greetings_ICA"/>
    <w:basedOn w:val="Normal"/>
    <w:link w:val="GreetingsICAZchn"/>
    <w:qFormat/>
    <w:rsid w:val="00424D19"/>
    <w:rPr>
      <w:sz w:val="24"/>
      <w:szCs w:val="24"/>
      <w:lang w:val="fr-CH"/>
    </w:rPr>
  </w:style>
  <w:style w:type="character" w:styleId="Titel1ICAZchn" w:customStyle="1">
    <w:name w:val="Titel_1_ICA Zchn"/>
    <w:link w:val="Titel1ICA"/>
    <w:rsid w:val="00DB00D8"/>
    <w:rPr>
      <w:rFonts w:ascii="Arial" w:hAnsi="Arial"/>
      <w:b/>
      <w:color w:val="952B6A"/>
      <w:sz w:val="24"/>
      <w:szCs w:val="24"/>
      <w:u w:val="single"/>
      <w:lang w:val="fr-CH"/>
    </w:rPr>
  </w:style>
  <w:style w:type="paragraph" w:styleId="TextLetterICA" w:customStyle="1">
    <w:name w:val="Text_Letter_ICA"/>
    <w:basedOn w:val="Normal"/>
    <w:link w:val="TextLetterICAZchn"/>
    <w:qFormat/>
    <w:rsid w:val="00424D19"/>
    <w:pPr>
      <w:spacing w:before="120" w:after="120"/>
    </w:pPr>
    <w:rPr>
      <w:sz w:val="24"/>
      <w:szCs w:val="24"/>
    </w:rPr>
  </w:style>
  <w:style w:type="character" w:styleId="GreetingsICAZchn" w:customStyle="1">
    <w:name w:val="Greetings_ICA Zchn"/>
    <w:link w:val="GreetingsICA"/>
    <w:rsid w:val="00424D19"/>
    <w:rPr>
      <w:rFonts w:ascii="Arial" w:hAnsi="Arial" w:cs="Arial"/>
      <w:sz w:val="24"/>
      <w:szCs w:val="24"/>
      <w:lang w:val="fr-CH"/>
    </w:rPr>
  </w:style>
  <w:style w:type="paragraph" w:styleId="Subtitle1ICA" w:customStyle="1">
    <w:name w:val="Subtitle_1_ICA"/>
    <w:basedOn w:val="Normal"/>
    <w:link w:val="Subtitle1ICAZchn"/>
    <w:qFormat/>
    <w:rsid w:val="00424D19"/>
    <w:pPr>
      <w:spacing w:before="120" w:after="120"/>
    </w:pPr>
    <w:rPr>
      <w:b/>
      <w:sz w:val="24"/>
      <w:szCs w:val="24"/>
    </w:rPr>
  </w:style>
  <w:style w:type="character" w:styleId="TextLetterICAZchn" w:customStyle="1">
    <w:name w:val="Text_Letter_ICA Zchn"/>
    <w:link w:val="TextLetterICA"/>
    <w:rsid w:val="00424D19"/>
    <w:rPr>
      <w:rFonts w:ascii="Arial" w:hAnsi="Arial" w:cs="Arial"/>
      <w:sz w:val="24"/>
      <w:szCs w:val="24"/>
    </w:rPr>
  </w:style>
  <w:style w:type="paragraph" w:styleId="Subtitle2ICA" w:customStyle="1">
    <w:name w:val="Subtitle_2_ICA"/>
    <w:basedOn w:val="Normal"/>
    <w:link w:val="Subtitle2ICAZchn"/>
    <w:qFormat/>
    <w:rsid w:val="00424D19"/>
    <w:pPr>
      <w:spacing w:before="120" w:after="120"/>
    </w:pPr>
    <w:rPr>
      <w:b/>
      <w:i/>
      <w:sz w:val="24"/>
      <w:szCs w:val="24"/>
    </w:rPr>
  </w:style>
  <w:style w:type="character" w:styleId="Subtitle1ICAZchn" w:customStyle="1">
    <w:name w:val="Subtitle_1_ICA Zchn"/>
    <w:link w:val="Subtitle1ICA"/>
    <w:rsid w:val="00424D19"/>
    <w:rPr>
      <w:rFonts w:ascii="Arial" w:hAnsi="Arial" w:cs="Arial"/>
      <w:b/>
      <w:sz w:val="24"/>
      <w:szCs w:val="24"/>
    </w:rPr>
  </w:style>
  <w:style w:type="paragraph" w:styleId="ListICA" w:customStyle="1">
    <w:name w:val="List_ICA"/>
    <w:basedOn w:val="Normal"/>
    <w:link w:val="ListICAZchn"/>
    <w:qFormat/>
    <w:rsid w:val="00424D19"/>
    <w:pPr>
      <w:numPr>
        <w:numId w:val="3"/>
      </w:numPr>
    </w:pPr>
    <w:rPr>
      <w:sz w:val="24"/>
      <w:szCs w:val="24"/>
    </w:rPr>
  </w:style>
  <w:style w:type="character" w:styleId="Subtitle2ICAZchn" w:customStyle="1">
    <w:name w:val="Subtitle_2_ICA Zchn"/>
    <w:link w:val="Subtitle2ICA"/>
    <w:rsid w:val="00424D19"/>
    <w:rPr>
      <w:rFonts w:ascii="Arial" w:hAnsi="Arial" w:cs="Arial"/>
      <w:b/>
      <w:i/>
      <w:sz w:val="24"/>
      <w:szCs w:val="24"/>
    </w:rPr>
  </w:style>
  <w:style w:type="paragraph" w:styleId="ICASmall" w:customStyle="1">
    <w:name w:val="ICA Small"/>
    <w:basedOn w:val="AdressFieldICA"/>
    <w:rsid w:val="0041650A"/>
    <w:rPr>
      <w:sz w:val="20"/>
    </w:rPr>
  </w:style>
  <w:style w:type="character" w:styleId="ListICAZchn" w:customStyle="1">
    <w:name w:val="List_ICA Zchn"/>
    <w:link w:val="ListICA"/>
    <w:rsid w:val="00424D19"/>
    <w:rPr>
      <w:rFonts w:ascii="Arial" w:hAnsi="Arial" w:cs="Arial"/>
      <w:sz w:val="24"/>
      <w:szCs w:val="24"/>
    </w:rPr>
  </w:style>
  <w:style w:type="paragraph" w:styleId="ICAMedium" w:customStyle="1">
    <w:name w:val="ICA Medium"/>
    <w:basedOn w:val="AdressFieldICA"/>
    <w:rsid w:val="0041650A"/>
    <w:rPr>
      <w:sz w:val="22"/>
    </w:rPr>
  </w:style>
  <w:style w:type="character" w:styleId="NormalICA12p" w:customStyle="1">
    <w:name w:val="Normal_ICA_12p"/>
    <w:rsid w:val="0041650A"/>
    <w:rPr>
      <w:rFonts w:ascii="Arial" w:hAnsi="Arial"/>
      <w:sz w:val="24"/>
    </w:rPr>
  </w:style>
  <w:style w:type="paragraph" w:styleId="NormalICAmargin" w:customStyle="1">
    <w:name w:val="Normal_ICA_margin"/>
    <w:basedOn w:val="ListICA"/>
    <w:rsid w:val="0041650A"/>
    <w:pPr>
      <w:ind w:left="1080"/>
    </w:pPr>
  </w:style>
  <w:style w:type="paragraph" w:styleId="Subtitle3ICA" w:customStyle="1">
    <w:name w:val="Subtitle_3_ICA"/>
    <w:basedOn w:val="Subtitle1ICA"/>
    <w:rsid w:val="0041650A"/>
    <w:rPr>
      <w:sz w:val="22"/>
    </w:rPr>
  </w:style>
  <w:style w:type="paragraph" w:styleId="Encabezadodemensaje">
    <w:name w:val="Message Header"/>
    <w:basedOn w:val="Normal"/>
    <w:rsid w:val="0041650A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cs="Arial"/>
      <w:sz w:val="24"/>
    </w:rPr>
  </w:style>
  <w:style w:type="paragraph" w:styleId="NormalWeb">
    <w:name w:val="Normal (Web)"/>
    <w:basedOn w:val="Normal"/>
    <w:rsid w:val="00AE4B01"/>
    <w:rPr>
      <w:sz w:val="24"/>
      <w:szCs w:val="24"/>
    </w:rPr>
  </w:style>
  <w:style w:type="paragraph" w:styleId="Style2" w:customStyle="1">
    <w:name w:val="Style2"/>
    <w:basedOn w:val="Normal"/>
    <w:rsid w:val="00576CA7"/>
    <w:pPr>
      <w:pBdr>
        <w:bottom w:val="single" w:color="808080" w:sz="6" w:space="1"/>
      </w:pBdr>
      <w:suppressAutoHyphens w:val="0"/>
      <w:spacing w:before="220" w:after="120" w:line="220" w:lineRule="atLeast"/>
    </w:pPr>
    <w:rPr>
      <w:rFonts w:ascii="Calibri" w:hAnsi="Calibri"/>
      <w:b/>
      <w:i/>
      <w:spacing w:val="10"/>
      <w:sz w:val="24"/>
      <w:szCs w:val="24"/>
      <w:lang w:val="en-US" w:eastAsia="en-US"/>
    </w:rPr>
  </w:style>
  <w:style w:type="paragraph" w:styleId="SectionTitle" w:customStyle="1">
    <w:name w:val="Section Title"/>
    <w:basedOn w:val="Normal"/>
    <w:next w:val="Normal"/>
    <w:autoRedefine/>
    <w:rsid w:val="00576CA7"/>
    <w:pPr>
      <w:pBdr>
        <w:bottom w:val="single" w:color="808080" w:sz="6" w:space="1"/>
      </w:pBdr>
      <w:suppressAutoHyphens w:val="0"/>
      <w:spacing w:before="360" w:after="240" w:line="220" w:lineRule="atLeast"/>
    </w:pPr>
    <w:rPr>
      <w:rFonts w:ascii="Calibri" w:hAnsi="Calibri"/>
      <w:b/>
      <w:i/>
      <w:caps/>
      <w:spacing w:val="15"/>
      <w:sz w:val="28"/>
      <w:szCs w:val="28"/>
      <w:lang w:val="en-US" w:eastAsia="en-US"/>
    </w:rPr>
  </w:style>
  <w:style w:type="character" w:styleId="Nmerodepgina">
    <w:name w:val="page number"/>
    <w:basedOn w:val="Fuentedeprrafopredeter"/>
    <w:rsid w:val="00576CA7"/>
  </w:style>
  <w:style w:type="character" w:styleId="zmsearchresult" w:customStyle="1">
    <w:name w:val="zmsearchresult"/>
    <w:basedOn w:val="Fuentedeprrafopredeter"/>
    <w:rsid w:val="008115AE"/>
  </w:style>
  <w:style w:type="character" w:styleId="object" w:customStyle="1">
    <w:name w:val="object"/>
    <w:basedOn w:val="Fuentedeprrafopredeter"/>
    <w:rsid w:val="008115AE"/>
  </w:style>
  <w:style w:type="character" w:styleId="nfasisintenso">
    <w:name w:val="Intense Emphasis"/>
    <w:uiPriority w:val="21"/>
    <w:qFormat/>
    <w:rsid w:val="00851849"/>
    <w:rPr>
      <w:b/>
      <w:bCs/>
      <w:i/>
      <w:iCs/>
      <w:color w:val="93A299"/>
    </w:rPr>
  </w:style>
  <w:style w:type="paragraph" w:styleId="Listaconnmeros">
    <w:name w:val="List Number"/>
    <w:basedOn w:val="Normal"/>
    <w:rsid w:val="00DC204F"/>
    <w:pPr>
      <w:numPr>
        <w:numId w:val="9"/>
      </w:numPr>
      <w:tabs>
        <w:tab w:val="left" w:pos="1701"/>
      </w:tabs>
      <w:ind w:left="1701" w:right="849" w:hanging="283"/>
      <w:contextualSpacing/>
      <w:jc w:val="both"/>
    </w:pPr>
  </w:style>
  <w:style w:type="character" w:styleId="TextoindependienteCar" w:customStyle="1">
    <w:name w:val="Texto independiente Car"/>
    <w:link w:val="Textoindependiente"/>
    <w:rsid w:val="007A54DE"/>
    <w:rPr>
      <w:rFonts w:ascii="Verdana" w:hAnsi="Verdana"/>
      <w:lang w:eastAsia="ar-SA"/>
    </w:rPr>
  </w:style>
  <w:style w:type="character" w:styleId="SangradetextonormalCar" w:customStyle="1">
    <w:name w:val="Sangría de texto normal Car"/>
    <w:link w:val="Sangradetextonormal"/>
    <w:rsid w:val="00851849"/>
    <w:rPr>
      <w:rFonts w:ascii="Arial" w:hAnsi="Arial"/>
      <w:sz w:val="22"/>
      <w:lang w:val="en-GB" w:eastAsia="ar-SA"/>
    </w:rPr>
  </w:style>
  <w:style w:type="character" w:styleId="EncabezadoCar" w:customStyle="1">
    <w:name w:val="Encabezado Car"/>
    <w:link w:val="Encabezado"/>
    <w:uiPriority w:val="99"/>
    <w:rsid w:val="00601F42"/>
    <w:rPr>
      <w:rFonts w:ascii="Arial" w:hAnsi="Arial"/>
      <w:sz w:val="22"/>
      <w:lang w:eastAsia="ar-SA"/>
    </w:rPr>
  </w:style>
  <w:style w:type="paragraph" w:styleId="Textoindependiente2">
    <w:name w:val="Body Text 2"/>
    <w:basedOn w:val="Normal"/>
    <w:link w:val="Textoindependiente2Car"/>
    <w:rsid w:val="00AB7761"/>
    <w:pPr>
      <w:spacing w:before="120" w:after="120"/>
      <w:ind w:left="1134"/>
    </w:pPr>
  </w:style>
  <w:style w:type="character" w:styleId="Textoindependiente2Car" w:customStyle="1">
    <w:name w:val="Texto independiente 2 Car"/>
    <w:basedOn w:val="Fuentedeprrafopredeter"/>
    <w:link w:val="Textoindependiente2"/>
    <w:rsid w:val="00AB7761"/>
    <w:rPr>
      <w:rFonts w:ascii="Arial" w:hAnsi="Arial"/>
      <w:sz w:val="22"/>
      <w:lang w:eastAsia="ar-SA"/>
    </w:rPr>
  </w:style>
  <w:style w:type="paragraph" w:styleId="Prrafodelista">
    <w:name w:val="List Paragraph"/>
    <w:basedOn w:val="Normal"/>
    <w:uiPriority w:val="34"/>
    <w:qFormat/>
    <w:rsid w:val="00D404F0"/>
    <w:pPr>
      <w:ind w:left="720"/>
      <w:contextualSpacing/>
    </w:pPr>
  </w:style>
  <w:style w:type="character" w:styleId="PiedepginaCar" w:customStyle="1">
    <w:name w:val="Pie de página Car"/>
    <w:basedOn w:val="Fuentedeprrafopredeter"/>
    <w:link w:val="Piedepgina"/>
    <w:uiPriority w:val="99"/>
    <w:rsid w:val="006B038B"/>
    <w:rPr>
      <w:rFonts w:ascii="Arial" w:hAnsi="Arial"/>
      <w:sz w:val="22"/>
      <w:lang w:eastAsia="ar-SA"/>
    </w:rPr>
  </w:style>
  <w:style w:type="paragraph" w:styleId="Textonotaalfinal">
    <w:name w:val="endnote text"/>
    <w:basedOn w:val="Normal"/>
    <w:link w:val="TextonotaalfinalCar"/>
    <w:rsid w:val="009B1F17"/>
    <w:rPr>
      <w:sz w:val="20"/>
    </w:rPr>
  </w:style>
  <w:style w:type="character" w:styleId="TextonotaalfinalCar" w:customStyle="1">
    <w:name w:val="Texto nota al final Car"/>
    <w:basedOn w:val="Fuentedeprrafopredeter"/>
    <w:link w:val="Textonotaalfinal"/>
    <w:rsid w:val="009B1F17"/>
    <w:rPr>
      <w:rFonts w:ascii="Arial" w:hAnsi="Arial"/>
      <w:lang w:eastAsia="ar-SA"/>
    </w:rPr>
  </w:style>
  <w:style w:type="character" w:styleId="Refdenotaalfinal">
    <w:name w:val="endnote reference"/>
    <w:basedOn w:val="Fuentedeprrafopredeter"/>
    <w:rsid w:val="009B1F17"/>
    <w:rPr>
      <w:vertAlign w:val="superscript"/>
    </w:rPr>
  </w:style>
  <w:style w:type="character" w:styleId="Refdenotaalpie">
    <w:name w:val="footnote reference"/>
    <w:basedOn w:val="Fuentedeprrafopredeter"/>
    <w:locked/>
    <w:rsid w:val="005D588F"/>
    <w:rPr>
      <w:vertAlign w:val="superscript"/>
    </w:rPr>
  </w:style>
  <w:style w:type="character" w:styleId="Referenciaintensa">
    <w:name w:val="Intense Reference"/>
    <w:basedOn w:val="Fuentedeprrafopredeter"/>
    <w:uiPriority w:val="32"/>
    <w:qFormat/>
    <w:rsid w:val="00005C9B"/>
    <w:rPr>
      <w:b/>
      <w:bCs/>
      <w:smallCaps/>
      <w:color w:val="EB2900" w:themeColor="accent1"/>
      <w:spacing w:val="5"/>
    </w:rPr>
  </w:style>
  <w:style w:type="paragraph" w:styleId="Default" w:customStyle="1">
    <w:name w:val="Default"/>
    <w:rsid w:val="005D6B10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normaltextrun" w:customStyle="1">
    <w:name w:val="normaltextrun"/>
    <w:basedOn w:val="Fuentedeprrafopredeter"/>
    <w:rsid w:val="00C3690F"/>
  </w:style>
  <w:style w:type="character" w:styleId="Mencinsinresolver">
    <w:name w:val="Unresolved Mention"/>
    <w:basedOn w:val="Fuentedeprrafopredeter"/>
    <w:uiPriority w:val="99"/>
    <w:semiHidden/>
    <w:unhideWhenUsed/>
    <w:rsid w:val="00EA41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1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82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9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523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0" w:color="F5F5F5"/>
                                    <w:left w:val="single" w:sz="4" w:space="0" w:color="F5F5F5"/>
                                    <w:bottom w:val="single" w:sz="4" w:space="0" w:color="F5F5F5"/>
                                    <w:right w:val="single" w:sz="4" w:space="0" w:color="F5F5F5"/>
                                  </w:divBdr>
                                  <w:divsChild>
                                    <w:div w:id="1560551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783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2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3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2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Relationship Type="http://schemas.openxmlformats.org/officeDocument/2006/relationships/hyperlink" Target="mailto:membresia@aciamericas.coop" TargetMode="External" Id="Rbdf585ae89954172" /><Relationship Type="http://schemas.openxmlformats.org/officeDocument/2006/relationships/header" Target="header2.xml" Id="R0297976bf2694ca5" /><Relationship Type="http://schemas.openxmlformats.org/officeDocument/2006/relationships/footer" Target="footer.xml" Id="R34d67d71de9545a6" /><Relationship Type="http://schemas.openxmlformats.org/officeDocument/2006/relationships/footer" Target="footer2.xml" Id="Rc3f0f9379054413c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Global%20Office\Templates\Templates%202012\FINAL%20TEMPLATES\EXTERNAL\ICA%20Member%20Briefing.dotx" TargetMode="External"/></Relationships>
</file>

<file path=word/theme/theme1.xml><?xml version="1.0" encoding="utf-8"?>
<a:theme xmlns:a="http://schemas.openxmlformats.org/drawingml/2006/main" name="Office Theme">
  <a:themeElements>
    <a:clrScheme name="Coop">
      <a:dk1>
        <a:sysClr val="windowText" lastClr="000000"/>
      </a:dk1>
      <a:lt1>
        <a:sysClr val="window" lastClr="FFFFFF"/>
      </a:lt1>
      <a:dk2>
        <a:srgbClr val="8E0B56"/>
      </a:dk2>
      <a:lt2>
        <a:srgbClr val="FFFFFF"/>
      </a:lt2>
      <a:accent1>
        <a:srgbClr val="EB2900"/>
      </a:accent1>
      <a:accent2>
        <a:srgbClr val="FF8300"/>
      </a:accent2>
      <a:accent3>
        <a:srgbClr val="455CC7"/>
      </a:accent3>
      <a:accent4>
        <a:srgbClr val="0091B3"/>
      </a:accent4>
      <a:accent5>
        <a:srgbClr val="00945E"/>
      </a:accent5>
      <a:accent6>
        <a:srgbClr val="82BC00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DECA59-4413-4BE1-99E3-2D92F96443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7993DED-A295-476E-82A1-9B6DBDA35DDA}"/>
</file>

<file path=customXml/itemProps3.xml><?xml version="1.0" encoding="utf-8"?>
<ds:datastoreItem xmlns:ds="http://schemas.openxmlformats.org/officeDocument/2006/customXml" ds:itemID="{5387A72E-F006-45F1-88B2-C336702CFCD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830D065-2043-4B0C-8280-568D96BDA3E3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ICA Member Briefing.dotx</ap:Template>
  <ap:Application>Microsoft Word for the web</ap:Application>
  <ap:DocSecurity>0</ap:DocSecurity>
  <ap:ScaleCrop>false</ap:ScaleCrop>
  <ap:Company>ica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Soizick Menais</dc:creator>
  <cp:lastModifiedBy>Lauren Naranjo</cp:lastModifiedBy>
  <cp:revision>5</cp:revision>
  <cp:lastPrinted>2014-03-26T09:23:00Z</cp:lastPrinted>
  <dcterms:created xsi:type="dcterms:W3CDTF">2022-02-07T22:23:00Z</dcterms:created>
  <dcterms:modified xsi:type="dcterms:W3CDTF">2026-03-20T07:12:06Z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