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Pr="0056525B" w:rsidR="00005C9B" w:rsidP="19F7CD72" w:rsidRDefault="00EA41F4" w14:paraId="1064834D" w14:textId="0BC8E62A">
      <w:pPr>
        <w:pStyle w:val="Textoindependiente"/>
        <w:spacing w:before="0" w:after="0"/>
        <w:jc w:val="center"/>
        <w:rPr>
          <w:rFonts w:ascii="Arial" w:hAnsi="Arial" w:eastAsia="Arial" w:cs="Arial"/>
          <w:b w:val="1"/>
          <w:bCs w:val="1"/>
          <w:smallCaps w:val="1"/>
          <w:color w:val="8E0B56" w:themeColor="text2" w:themeTint="FF" w:themeShade="FF"/>
          <w:sz w:val="24"/>
          <w:szCs w:val="24"/>
          <w:lang w:val="es-CR"/>
        </w:rPr>
      </w:pPr>
      <w:r w:rsidRPr="19F7CD72" w:rsidR="00EA41F4">
        <w:rPr>
          <w:rFonts w:ascii="Arial" w:hAnsi="Arial" w:eastAsia="Arial" w:cs="Arial"/>
          <w:b w:val="1"/>
          <w:bCs w:val="1"/>
          <w:smallCaps w:val="1"/>
          <w:color w:val="8E0B56" w:themeColor="text2" w:themeTint="FF" w:themeShade="FF"/>
          <w:sz w:val="24"/>
          <w:szCs w:val="24"/>
          <w:lang w:val="es-CR"/>
        </w:rPr>
        <w:t xml:space="preserve">Postulación </w:t>
      </w:r>
      <w:r w:rsidRPr="19F7CD72" w:rsidR="00045DDD">
        <w:rPr>
          <w:rFonts w:ascii="Arial" w:hAnsi="Arial" w:eastAsia="Arial" w:cs="Arial"/>
          <w:b w:val="1"/>
          <w:bCs w:val="1"/>
          <w:smallCaps w:val="1"/>
          <w:color w:val="8E0B56" w:themeColor="text2" w:themeTint="FF" w:themeShade="FF"/>
          <w:sz w:val="24"/>
          <w:szCs w:val="24"/>
          <w:lang w:val="es-CR"/>
        </w:rPr>
        <w:t xml:space="preserve">para </w:t>
      </w:r>
      <w:r w:rsidRPr="19F7CD72" w:rsidR="7A91BC90">
        <w:rPr>
          <w:rFonts w:ascii="Arial" w:hAnsi="Arial" w:eastAsia="Arial" w:cs="Arial"/>
          <w:b w:val="1"/>
          <w:bCs w:val="1"/>
          <w:smallCaps w:val="1"/>
          <w:color w:val="8E0B56" w:themeColor="text2" w:themeTint="FF" w:themeShade="FF"/>
          <w:sz w:val="24"/>
          <w:szCs w:val="24"/>
          <w:lang w:val="es-CR"/>
        </w:rPr>
        <w:t>presidente</w:t>
      </w:r>
      <w:r w:rsidRPr="19F7CD72" w:rsidR="00161C8D">
        <w:rPr>
          <w:rFonts w:ascii="Arial" w:hAnsi="Arial" w:eastAsia="Arial" w:cs="Arial"/>
          <w:b w:val="1"/>
          <w:bCs w:val="1"/>
          <w:smallCaps w:val="1"/>
          <w:color w:val="8E0B56" w:themeColor="text2" w:themeTint="FF" w:themeShade="FF"/>
          <w:sz w:val="24"/>
          <w:szCs w:val="24"/>
          <w:lang w:val="es-CR"/>
        </w:rPr>
        <w:t xml:space="preserve"> del Consejo de Administración </w:t>
      </w:r>
      <w:r w:rsidRPr="19F7CD72" w:rsidR="0829B5E8">
        <w:rPr>
          <w:rFonts w:ascii="Arial" w:hAnsi="Arial" w:eastAsia="Arial" w:cs="Arial"/>
          <w:b w:val="1"/>
          <w:bCs w:val="1"/>
          <w:smallCaps w:val="1"/>
          <w:color w:val="8E0B56" w:themeColor="text2" w:themeTint="FF" w:themeShade="FF"/>
          <w:sz w:val="24"/>
          <w:szCs w:val="24"/>
          <w:lang w:val="es-CR"/>
        </w:rPr>
        <w:t xml:space="preserve">de </w:t>
      </w:r>
    </w:p>
    <w:p w:rsidRPr="0056525B" w:rsidR="00005C9B" w:rsidP="19F7CD72" w:rsidRDefault="00EA41F4" w14:paraId="62B83881" w14:textId="0FB5B67F">
      <w:pPr>
        <w:pStyle w:val="Textoindependiente"/>
        <w:spacing w:before="0" w:after="0"/>
        <w:jc w:val="center"/>
        <w:rPr>
          <w:rFonts w:ascii="Arial" w:hAnsi="Arial" w:eastAsia="Arial" w:cs="Arial"/>
          <w:b w:val="1"/>
          <w:bCs w:val="1"/>
          <w:smallCaps w:val="1"/>
          <w:color w:val="8E0B56"/>
          <w:sz w:val="24"/>
          <w:szCs w:val="24"/>
          <w:lang w:val="es-CR"/>
        </w:rPr>
      </w:pPr>
      <w:r w:rsidRPr="19F7CD72" w:rsidR="0829B5E8">
        <w:rPr>
          <w:rFonts w:ascii="Arial" w:hAnsi="Arial" w:eastAsia="Arial" w:cs="Arial"/>
          <w:b w:val="1"/>
          <w:bCs w:val="1"/>
          <w:smallCaps w:val="1"/>
          <w:color w:val="8E0B56" w:themeColor="text2" w:themeTint="FF" w:themeShade="FF"/>
          <w:sz w:val="24"/>
          <w:szCs w:val="24"/>
          <w:lang w:val="es-CR"/>
        </w:rPr>
        <w:t>Cooperativas de las Américas 2006-2028</w:t>
      </w:r>
    </w:p>
    <w:p w:rsidRPr="00D51CAC" w:rsidR="00D51CAC" w:rsidP="19F7CD72" w:rsidRDefault="00D51CAC" w14:paraId="505C86ED" w14:textId="77777777">
      <w:pPr>
        <w:pStyle w:val="Textoindependiente"/>
        <w:spacing w:before="0" w:after="0"/>
        <w:rPr>
          <w:rFonts w:ascii="Arial" w:hAnsi="Arial" w:eastAsia="Arial" w:cs="Arial"/>
          <w:b w:val="1"/>
          <w:bCs w:val="1"/>
          <w:smallCaps w:val="1"/>
          <w:color w:val="ED1C24"/>
          <w:sz w:val="20"/>
          <w:szCs w:val="20"/>
          <w:lang w:val="es-CR"/>
        </w:rPr>
      </w:pPr>
    </w:p>
    <w:p w:rsidRPr="006614B9" w:rsidR="00FE7AA3" w:rsidP="19F7CD72" w:rsidRDefault="00045DDD" w14:paraId="08B118AE" w14:textId="2413173F">
      <w:pPr>
        <w:pStyle w:val="Ttulo2"/>
        <w:rPr>
          <w:rStyle w:val="Referenciaintensa"/>
          <w:rFonts w:ascii="Arial" w:hAnsi="Arial" w:eastAsia="Arial" w:cs="Arial"/>
          <w:color w:val="8E0B56"/>
          <w:sz w:val="20"/>
          <w:szCs w:val="20"/>
        </w:rPr>
      </w:pPr>
      <w:r w:rsidRPr="19F7CD72" w:rsidR="00045DDD">
        <w:rPr>
          <w:rStyle w:val="Referenciaintensa"/>
          <w:rFonts w:ascii="Arial" w:hAnsi="Arial" w:eastAsia="Arial" w:cs="Arial"/>
          <w:color w:val="8E0B56" w:themeColor="text2" w:themeTint="FF" w:themeShade="FF"/>
          <w:sz w:val="20"/>
          <w:szCs w:val="20"/>
        </w:rPr>
        <w:t>CANDIDATO</w:t>
      </w:r>
      <w:r w:rsidRPr="19F7CD72" w:rsidR="00C3690F">
        <w:rPr>
          <w:rStyle w:val="Referenciaintensa"/>
          <w:rFonts w:ascii="Arial" w:hAnsi="Arial" w:eastAsia="Arial" w:cs="Arial"/>
          <w:color w:val="8E0B56" w:themeColor="text2" w:themeTint="FF" w:themeShade="FF"/>
          <w:sz w:val="20"/>
          <w:szCs w:val="20"/>
        </w:rPr>
        <w:t>/a</w:t>
      </w:r>
    </w:p>
    <w:tbl>
      <w:tblPr>
        <w:tblStyle w:val="Tablaconcuadrcula"/>
        <w:tblW w:w="5084" w:type="pct"/>
        <w:tblLayout w:type="fixed"/>
        <w:tblLook w:val="04A0" w:firstRow="1" w:lastRow="0" w:firstColumn="1" w:lastColumn="0" w:noHBand="0" w:noVBand="1"/>
      </w:tblPr>
      <w:tblGrid>
        <w:gridCol w:w="1557"/>
        <w:gridCol w:w="2968"/>
        <w:gridCol w:w="149"/>
        <w:gridCol w:w="1133"/>
        <w:gridCol w:w="153"/>
        <w:gridCol w:w="851"/>
        <w:gridCol w:w="1133"/>
        <w:gridCol w:w="1268"/>
      </w:tblGrid>
      <w:tr w:rsidRPr="00D15F8B" w:rsidR="002E5029" w:rsidTr="19F7CD72" w14:paraId="0F10B04A" w14:textId="77777777">
        <w:trPr>
          <w:trHeight w:val="510"/>
        </w:trPr>
        <w:tc>
          <w:tcPr>
            <w:tcW w:w="845" w:type="pct"/>
            <w:shd w:val="clear" w:color="auto" w:fill="auto"/>
            <w:tcMar/>
            <w:vAlign w:val="center"/>
          </w:tcPr>
          <w:p w:rsidRPr="00D15F8B" w:rsidR="00FE7AA3" w:rsidP="19F7CD72" w:rsidRDefault="00045DDD" w14:paraId="0D0C71E1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Apellido</w:t>
            </w:r>
          </w:p>
        </w:tc>
        <w:tc>
          <w:tcPr>
            <w:tcW w:w="1611" w:type="pct"/>
            <w:shd w:val="clear" w:color="auto" w:fill="auto"/>
            <w:tcMar/>
            <w:vAlign w:val="center"/>
          </w:tcPr>
          <w:p w:rsidRPr="00D15F8B" w:rsidR="00FE7AA3" w:rsidP="19F7CD72" w:rsidRDefault="00FE7AA3" w14:paraId="31796DBA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  <w:tc>
          <w:tcPr>
            <w:tcW w:w="779" w:type="pct"/>
            <w:gridSpan w:val="3"/>
            <w:shd w:val="clear" w:color="auto" w:fill="auto"/>
            <w:tcMar/>
            <w:vAlign w:val="center"/>
          </w:tcPr>
          <w:p w:rsidRPr="00D15F8B" w:rsidR="00FE7AA3" w:rsidP="19F7CD72" w:rsidRDefault="00045DDD" w14:paraId="1A7339C3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Nombre</w:t>
            </w:r>
          </w:p>
        </w:tc>
        <w:tc>
          <w:tcPr>
            <w:tcW w:w="1765" w:type="pct"/>
            <w:gridSpan w:val="3"/>
            <w:shd w:val="clear" w:color="auto" w:fill="auto"/>
            <w:tcMar/>
            <w:vAlign w:val="center"/>
          </w:tcPr>
          <w:p w:rsidRPr="00D15F8B" w:rsidR="00FE7AA3" w:rsidP="19F7CD72" w:rsidRDefault="00FE7AA3" w14:paraId="517BA25D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</w:tr>
      <w:tr w:rsidRPr="00D15F8B" w:rsidR="002E5029" w:rsidTr="19F7CD72" w14:paraId="2B965FFF" w14:textId="77777777">
        <w:trPr>
          <w:trHeight w:val="510"/>
        </w:trPr>
        <w:tc>
          <w:tcPr>
            <w:tcW w:w="845" w:type="pct"/>
            <w:shd w:val="clear" w:color="auto" w:fill="auto"/>
            <w:tcMar/>
            <w:vAlign w:val="center"/>
          </w:tcPr>
          <w:p w:rsidRPr="00D15F8B" w:rsidR="002E5029" w:rsidP="19F7CD72" w:rsidRDefault="00045DDD" w14:paraId="0E47CCF2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Organizació</w:t>
            </w:r>
            <w:r w:rsidRPr="19F7CD72" w:rsidR="5F9EB6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n</w:t>
            </w:r>
          </w:p>
        </w:tc>
        <w:tc>
          <w:tcPr>
            <w:tcW w:w="4155" w:type="pct"/>
            <w:gridSpan w:val="7"/>
            <w:shd w:val="clear" w:color="auto" w:fill="auto"/>
            <w:tcMar/>
            <w:vAlign w:val="center"/>
          </w:tcPr>
          <w:p w:rsidRPr="00D15F8B" w:rsidR="002E5029" w:rsidP="19F7CD72" w:rsidRDefault="002E5029" w14:paraId="738E0D05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</w:tr>
      <w:tr w:rsidRPr="00D15F8B" w:rsidR="00FF38B8" w:rsidTr="19F7CD72" w14:paraId="50253740" w14:textId="77777777">
        <w:trPr>
          <w:trHeight w:val="510"/>
        </w:trPr>
        <w:tc>
          <w:tcPr>
            <w:tcW w:w="845" w:type="pct"/>
            <w:shd w:val="clear" w:color="auto" w:fill="auto"/>
            <w:tcMar/>
            <w:vAlign w:val="center"/>
          </w:tcPr>
          <w:p w:rsidRPr="00D15F8B" w:rsidR="00FF38B8" w:rsidP="19F7CD72" w:rsidRDefault="00045DDD" w14:paraId="42ED71C2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Cargo</w:t>
            </w:r>
            <w:r w:rsidRPr="19F7CD72" w:rsidR="69072D7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/T</w:t>
            </w: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í</w:t>
            </w:r>
            <w:r w:rsidRPr="19F7CD72" w:rsidR="69072D7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t</w:t>
            </w: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ulo</w:t>
            </w:r>
          </w:p>
        </w:tc>
        <w:tc>
          <w:tcPr>
            <w:tcW w:w="1692" w:type="pct"/>
            <w:gridSpan w:val="2"/>
            <w:shd w:val="clear" w:color="auto" w:fill="auto"/>
            <w:tcMar/>
            <w:vAlign w:val="center"/>
          </w:tcPr>
          <w:p w:rsidRPr="00D15F8B" w:rsidR="00FF38B8" w:rsidP="19F7CD72" w:rsidRDefault="00FF38B8" w14:paraId="2A31FB31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  <w:tc>
          <w:tcPr>
            <w:tcW w:w="615" w:type="pct"/>
            <w:shd w:val="clear" w:color="auto" w:fill="auto"/>
            <w:tcMar/>
            <w:vAlign w:val="center"/>
          </w:tcPr>
          <w:p w:rsidRPr="00D15F8B" w:rsidR="00FF38B8" w:rsidP="19F7CD72" w:rsidRDefault="00045DDD" w14:paraId="5A7E46DD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País</w:t>
            </w:r>
          </w:p>
        </w:tc>
        <w:tc>
          <w:tcPr>
            <w:tcW w:w="1848" w:type="pct"/>
            <w:gridSpan w:val="4"/>
            <w:shd w:val="clear" w:color="auto" w:fill="auto"/>
            <w:tcMar/>
            <w:vAlign w:val="center"/>
          </w:tcPr>
          <w:p w:rsidRPr="00D15F8B" w:rsidR="00FF38B8" w:rsidP="19F7CD72" w:rsidRDefault="00FF38B8" w14:paraId="397171BD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</w:tr>
      <w:tr w:rsidRPr="00D15F8B" w:rsidR="00FE7AA3" w:rsidTr="19F7CD72" w14:paraId="7D61F504" w14:textId="77777777">
        <w:trPr>
          <w:trHeight w:val="510"/>
        </w:trPr>
        <w:tc>
          <w:tcPr>
            <w:tcW w:w="845" w:type="pct"/>
            <w:shd w:val="clear" w:color="auto" w:fill="auto"/>
            <w:tcMar/>
            <w:vAlign w:val="center"/>
          </w:tcPr>
          <w:p w:rsidRPr="00D15F8B" w:rsidR="00FE7AA3" w:rsidP="19F7CD72" w:rsidRDefault="00045DDD" w14:paraId="3EC5790D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Dirección</w:t>
            </w:r>
          </w:p>
        </w:tc>
        <w:tc>
          <w:tcPr>
            <w:tcW w:w="4155" w:type="pct"/>
            <w:gridSpan w:val="7"/>
            <w:tcBorders>
              <w:bottom w:val="single" w:color="auto" w:sz="4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FE7AA3" w14:paraId="38C1C9A8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</w:tr>
      <w:tr w:rsidRPr="00D15F8B" w:rsidR="00FE7AA3" w:rsidTr="19F7CD72" w14:paraId="63E15031" w14:textId="77777777">
        <w:trPr>
          <w:trHeight w:val="510"/>
        </w:trPr>
        <w:tc>
          <w:tcPr>
            <w:tcW w:w="845" w:type="pct"/>
            <w:shd w:val="clear" w:color="auto" w:fill="auto"/>
            <w:tcMar/>
            <w:vAlign w:val="center"/>
          </w:tcPr>
          <w:p w:rsidRPr="00D15F8B" w:rsidR="00FE7AA3" w:rsidP="19F7CD72" w:rsidRDefault="002E5029" w14:paraId="32018321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5F9EB6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Email</w:t>
            </w:r>
          </w:p>
        </w:tc>
        <w:tc>
          <w:tcPr>
            <w:tcW w:w="2852" w:type="pct"/>
            <w:gridSpan w:val="5"/>
            <w:tcBorders>
              <w:bottom w:val="single" w:color="auto" w:sz="4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FE7AA3" w14:paraId="7F105962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  <w:tc>
          <w:tcPr>
            <w:tcW w:w="615" w:type="pct"/>
            <w:tcBorders>
              <w:bottom w:val="single" w:color="auto" w:sz="4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045DDD" w14:paraId="314200FC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Gé</w:t>
            </w:r>
            <w:r w:rsidRPr="19F7CD72" w:rsidR="5F9EB6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n</w:t>
            </w: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ero</w:t>
            </w:r>
          </w:p>
        </w:tc>
        <w:tc>
          <w:tcPr>
            <w:tcW w:w="688" w:type="pct"/>
            <w:tcBorders>
              <w:bottom w:val="single" w:color="auto" w:sz="4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FE7AA3" w14:paraId="4C2C8B1A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</w:tr>
      <w:tr w:rsidRPr="00D15F8B" w:rsidR="00FE7AA3" w:rsidTr="19F7CD72" w14:paraId="18A65B7D" w14:textId="77777777">
        <w:trPr>
          <w:trHeight w:val="794"/>
        </w:trPr>
        <w:tc>
          <w:tcPr>
            <w:tcW w:w="5000" w:type="pct"/>
            <w:gridSpan w:val="8"/>
            <w:shd w:val="clear" w:color="auto" w:fill="auto"/>
            <w:tcMar/>
            <w:vAlign w:val="center"/>
          </w:tcPr>
          <w:p w:rsidR="00C3690F" w:rsidP="19F7CD72" w:rsidRDefault="00045DDD" w14:paraId="63ACE1AD" w14:textId="77777777">
            <w:pPr>
              <w:pStyle w:val="Textoindependiente"/>
              <w:suppressLineNumbers w:val="0"/>
              <w:tabs>
                <w:tab w:val="left" w:leader="none" w:pos="1701"/>
              </w:tabs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 xml:space="preserve">Favor adjuntar: </w:t>
            </w:r>
          </w:p>
          <w:p w:rsidR="00C3690F" w:rsidP="19F7CD72" w:rsidRDefault="00C3690F" w14:paraId="2B1533AB" w14:textId="3B8F5021">
            <w:pPr>
              <w:pStyle w:val="Textoindependiente"/>
              <w:numPr>
                <w:ilvl w:val="0"/>
                <w:numId w:val="32"/>
              </w:numPr>
              <w:suppressLineNumbers w:val="0"/>
              <w:tabs>
                <w:tab w:val="left" w:leader="none" w:pos="1701"/>
              </w:tabs>
              <w:bidi w:val="0"/>
              <w:spacing w:before="120" w:beforeAutospacing="off" w:after="120" w:afterAutospacing="off" w:line="259" w:lineRule="auto"/>
              <w:ind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r</w:t>
            </w:r>
            <w:r w:rsidRPr="19F7CD72" w:rsidR="01AACEFE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esumen de su hoja de vida</w:t>
            </w: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 xml:space="preserve"> </w:t>
            </w:r>
          </w:p>
          <w:p w:rsidRPr="00C3690F" w:rsidR="00C3690F" w:rsidP="19F7CD72" w:rsidRDefault="00C3690F" w14:paraId="3A042978" w14:textId="4CFCE5D9">
            <w:pPr>
              <w:pStyle w:val="Textoindependiente"/>
              <w:numPr>
                <w:ilvl w:val="0"/>
                <w:numId w:val="32"/>
              </w:numPr>
              <w:suppressLineNumbers w:val="0"/>
              <w:tabs>
                <w:tab w:val="left" w:leader="none" w:pos="1701"/>
              </w:tabs>
              <w:bidi w:val="0"/>
              <w:spacing w:before="120" w:beforeAutospacing="off" w:after="120" w:afterAutospacing="off" w:line="259" w:lineRule="auto"/>
              <w:ind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u</w:t>
            </w: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na fotografía</w:t>
            </w:r>
          </w:p>
          <w:p w:rsidR="00C3690F" w:rsidP="19F7CD72" w:rsidRDefault="00C3690F" w14:paraId="6A7A0A92" w14:textId="77777777">
            <w:pPr>
              <w:pStyle w:val="Textoindependiente"/>
              <w:numPr>
                <w:ilvl w:val="0"/>
                <w:numId w:val="32"/>
              </w:numPr>
              <w:suppressLineNumbers w:val="0"/>
              <w:tabs>
                <w:tab w:val="left" w:leader="none" w:pos="1701"/>
              </w:tabs>
              <w:bidi w:val="0"/>
              <w:spacing w:before="120" w:beforeAutospacing="off" w:after="120" w:afterAutospacing="off" w:line="259" w:lineRule="auto"/>
              <w:ind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 xml:space="preserve">una breve presentación de las razones que lo motivan a postularse </w:t>
            </w: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(100 palabras máximo)</w:t>
            </w:r>
          </w:p>
          <w:p w:rsidRPr="00EA41F4" w:rsidR="00FE7AA3" w:rsidP="19F7CD72" w:rsidRDefault="00C3690F" w14:paraId="65DE350F" w14:textId="0CF621AA">
            <w:pPr>
              <w:pStyle w:val="Textoindependiente"/>
              <w:numPr>
                <w:ilvl w:val="0"/>
                <w:numId w:val="32"/>
              </w:numPr>
              <w:suppressLineNumbers w:val="0"/>
              <w:tabs>
                <w:tab w:val="left" w:leader="none" w:pos="1701"/>
              </w:tabs>
              <w:bidi w:val="0"/>
              <w:spacing w:before="120" w:beforeAutospacing="off" w:after="120" w:afterAutospacing="off" w:line="259" w:lineRule="auto"/>
              <w:ind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un video de 3 minutos máximo</w:t>
            </w:r>
          </w:p>
        </w:tc>
      </w:tr>
    </w:tbl>
    <w:p w:rsidRPr="006614B9" w:rsidR="00FE7AA3" w:rsidP="19F7CD72" w:rsidRDefault="00045DDD" w14:paraId="4110987C" w14:textId="77777777">
      <w:pPr>
        <w:pStyle w:val="Ttulo2"/>
        <w:rPr>
          <w:rStyle w:val="Referenciaintensa"/>
          <w:rFonts w:ascii="Arial" w:hAnsi="Arial" w:eastAsia="Arial" w:cs="Arial"/>
          <w:color w:val="8E0B56"/>
          <w:sz w:val="20"/>
          <w:szCs w:val="20"/>
        </w:rPr>
      </w:pPr>
      <w:r w:rsidRPr="19F7CD72" w:rsidR="00045DDD">
        <w:rPr>
          <w:rStyle w:val="Referenciaintensa"/>
          <w:rFonts w:ascii="Arial" w:hAnsi="Arial" w:eastAsia="Arial" w:cs="Arial"/>
          <w:color w:val="8E0B56" w:themeColor="text2" w:themeTint="FF" w:themeShade="FF"/>
          <w:sz w:val="20"/>
          <w:szCs w:val="20"/>
        </w:rPr>
        <w:t>ORGANIZACIÓN MIEMBRO NOMINANTE</w:t>
      </w:r>
    </w:p>
    <w:tbl>
      <w:tblPr>
        <w:tblStyle w:val="Tablaconcuadrcula"/>
        <w:tblW w:w="5096" w:type="pct"/>
        <w:tblLook w:val="04A0" w:firstRow="1" w:lastRow="0" w:firstColumn="1" w:lastColumn="0" w:noHBand="0" w:noVBand="1"/>
      </w:tblPr>
      <w:tblGrid>
        <w:gridCol w:w="908"/>
        <w:gridCol w:w="228"/>
        <w:gridCol w:w="228"/>
        <w:gridCol w:w="964"/>
        <w:gridCol w:w="654"/>
        <w:gridCol w:w="1413"/>
        <w:gridCol w:w="255"/>
        <w:gridCol w:w="681"/>
        <w:gridCol w:w="921"/>
        <w:gridCol w:w="984"/>
        <w:gridCol w:w="1998"/>
      </w:tblGrid>
      <w:tr w:rsidRPr="00D15F8B" w:rsidR="00FF38B8" w:rsidTr="19F7CD72" w14:paraId="76C54103" w14:textId="77777777">
        <w:trPr>
          <w:trHeight w:val="454"/>
        </w:trPr>
        <w:tc>
          <w:tcPr>
            <w:tcW w:w="1253" w:type="pct"/>
            <w:gridSpan w:val="4"/>
            <w:tcMar/>
            <w:vAlign w:val="center"/>
          </w:tcPr>
          <w:p w:rsidRPr="00D15F8B" w:rsidR="00FE7AA3" w:rsidP="19F7CD72" w:rsidRDefault="00045DDD" w14:paraId="34B6B13A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es-ES"/>
              </w:rPr>
              <w:t>Nombre de la Organiz</w:t>
            </w:r>
            <w:r w:rsidRPr="19F7CD72" w:rsidR="121F6B7C">
              <w:rPr>
                <w:rFonts w:ascii="Arial" w:hAnsi="Arial" w:eastAsia="Arial" w:cs="Arial"/>
                <w:sz w:val="20"/>
                <w:szCs w:val="20"/>
                <w:lang w:val="es-ES"/>
              </w:rPr>
              <w:t>a</w:t>
            </w:r>
            <w:r w:rsidRPr="19F7CD72" w:rsidR="00045DDD">
              <w:rPr>
                <w:rFonts w:ascii="Arial" w:hAnsi="Arial" w:eastAsia="Arial" w:cs="Arial"/>
                <w:sz w:val="20"/>
                <w:szCs w:val="20"/>
                <w:lang w:val="es-ES"/>
              </w:rPr>
              <w:t>ció</w:t>
            </w:r>
            <w:r w:rsidRPr="19F7CD72" w:rsidR="121F6B7C">
              <w:rPr>
                <w:rFonts w:ascii="Arial" w:hAnsi="Arial" w:eastAsia="Arial" w:cs="Arial"/>
                <w:sz w:val="20"/>
                <w:szCs w:val="20"/>
                <w:lang w:val="es-ES"/>
              </w:rPr>
              <w:t>n</w:t>
            </w:r>
          </w:p>
        </w:tc>
        <w:tc>
          <w:tcPr>
            <w:tcW w:w="3747" w:type="pct"/>
            <w:gridSpan w:val="7"/>
            <w:tcMar/>
            <w:vAlign w:val="center"/>
          </w:tcPr>
          <w:p w:rsidRPr="00D15F8B" w:rsidR="00FE7AA3" w:rsidP="19F7CD72" w:rsidRDefault="00FE7AA3" w14:paraId="5FB9D24A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  <w:tr w:rsidRPr="00D15F8B" w:rsidR="00FF38B8" w:rsidTr="19F7CD72" w14:paraId="6572F9FC" w14:textId="77777777">
        <w:trPr>
          <w:trHeight w:val="454"/>
        </w:trPr>
        <w:tc>
          <w:tcPr>
            <w:tcW w:w="730" w:type="pct"/>
            <w:gridSpan w:val="3"/>
            <w:tcMar/>
            <w:vAlign w:val="center"/>
          </w:tcPr>
          <w:p w:rsidRPr="00D15F8B" w:rsidR="00FF38B8" w:rsidP="19F7CD72" w:rsidRDefault="00045DDD" w14:paraId="085C1205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es-ES"/>
              </w:rPr>
              <w:t>Dirección</w:t>
            </w:r>
          </w:p>
        </w:tc>
        <w:tc>
          <w:tcPr>
            <w:tcW w:w="4270" w:type="pct"/>
            <w:gridSpan w:val="8"/>
            <w:tcMar/>
            <w:vAlign w:val="center"/>
          </w:tcPr>
          <w:p w:rsidRPr="00D15F8B" w:rsidR="00FF38B8" w:rsidP="19F7CD72" w:rsidRDefault="00FF38B8" w14:paraId="4F2BFC18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  <w:tr w:rsidRPr="00D15F8B" w:rsidR="00FF38B8" w:rsidTr="19F7CD72" w14:paraId="74B0FBD3" w14:textId="77777777">
        <w:trPr>
          <w:trHeight w:val="510"/>
        </w:trPr>
        <w:tc>
          <w:tcPr>
            <w:tcW w:w="480" w:type="pct"/>
            <w:tcMar/>
            <w:vAlign w:val="center"/>
          </w:tcPr>
          <w:p w:rsidRPr="00D15F8B" w:rsidR="00FE7AA3" w:rsidP="19F7CD72" w:rsidRDefault="00045DDD" w14:paraId="06ED2D84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es-ES"/>
              </w:rPr>
              <w:t>Ciudad</w:t>
            </w:r>
          </w:p>
        </w:tc>
        <w:tc>
          <w:tcPr>
            <w:tcW w:w="1128" w:type="pct"/>
            <w:gridSpan w:val="4"/>
            <w:tcMar/>
            <w:vAlign w:val="center"/>
          </w:tcPr>
          <w:p w:rsidRPr="00D15F8B" w:rsidR="00FE7AA3" w:rsidP="19F7CD72" w:rsidRDefault="00FE7AA3" w14:paraId="53F7C2D2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  <w:tc>
          <w:tcPr>
            <w:tcW w:w="766" w:type="pct"/>
            <w:tcMar/>
            <w:vAlign w:val="center"/>
          </w:tcPr>
          <w:p w:rsidRPr="00D15F8B" w:rsidR="00FE7AA3" w:rsidP="19F7CD72" w:rsidRDefault="00045DDD" w14:paraId="62F9D006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es-ES"/>
              </w:rPr>
              <w:t xml:space="preserve">Código </w:t>
            </w:r>
            <w:r w:rsidRPr="19F7CD72" w:rsidR="5F9EB65B">
              <w:rPr>
                <w:rFonts w:ascii="Arial" w:hAnsi="Arial" w:eastAsia="Arial" w:cs="Arial"/>
                <w:sz w:val="20"/>
                <w:szCs w:val="20"/>
                <w:lang w:val="es-ES"/>
              </w:rPr>
              <w:t>Postal</w:t>
            </w:r>
          </w:p>
        </w:tc>
        <w:tc>
          <w:tcPr>
            <w:tcW w:w="1009" w:type="pct"/>
            <w:gridSpan w:val="3"/>
            <w:tcMar/>
            <w:vAlign w:val="center"/>
          </w:tcPr>
          <w:p w:rsidRPr="00D15F8B" w:rsidR="00FE7AA3" w:rsidP="19F7CD72" w:rsidRDefault="00FE7AA3" w14:paraId="24AE58F0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  <w:tc>
          <w:tcPr>
            <w:tcW w:w="534" w:type="pct"/>
            <w:tcMar/>
            <w:vAlign w:val="center"/>
          </w:tcPr>
          <w:p w:rsidRPr="00D15F8B" w:rsidR="00FE7AA3" w:rsidP="19F7CD72" w:rsidRDefault="00045DDD" w14:paraId="4F96B219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es-ES"/>
              </w:rPr>
              <w:t>País</w:t>
            </w:r>
          </w:p>
        </w:tc>
        <w:tc>
          <w:tcPr>
            <w:tcW w:w="1084" w:type="pct"/>
            <w:tcMar/>
            <w:vAlign w:val="center"/>
          </w:tcPr>
          <w:p w:rsidRPr="00D15F8B" w:rsidR="00FE7AA3" w:rsidP="19F7CD72" w:rsidRDefault="00FE7AA3" w14:paraId="633B4AC9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  <w:tr w:rsidRPr="00D15F8B" w:rsidR="00FF38B8" w:rsidTr="19F7CD72" w14:paraId="59B3C1EA" w14:textId="77777777">
        <w:trPr>
          <w:trHeight w:val="510"/>
        </w:trPr>
        <w:tc>
          <w:tcPr>
            <w:tcW w:w="480" w:type="pct"/>
            <w:tcMar/>
            <w:vAlign w:val="center"/>
          </w:tcPr>
          <w:p w:rsidRPr="00D15F8B" w:rsidR="00FF38B8" w:rsidP="19F7CD72" w:rsidRDefault="00FF38B8" w14:paraId="44B9C2B1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69072D7D">
              <w:rPr>
                <w:rFonts w:ascii="Arial" w:hAnsi="Arial" w:eastAsia="Arial" w:cs="Arial"/>
                <w:sz w:val="20"/>
                <w:szCs w:val="20"/>
                <w:lang w:val="es-ES"/>
              </w:rPr>
              <w:t>Tel</w:t>
            </w:r>
          </w:p>
        </w:tc>
        <w:tc>
          <w:tcPr>
            <w:tcW w:w="2033" w:type="pct"/>
            <w:gridSpan w:val="6"/>
            <w:tcMar/>
            <w:vAlign w:val="center"/>
          </w:tcPr>
          <w:p w:rsidRPr="00D15F8B" w:rsidR="00FF38B8" w:rsidP="19F7CD72" w:rsidRDefault="00FF38B8" w14:paraId="256ECFA7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  <w:tc>
          <w:tcPr>
            <w:tcW w:w="370" w:type="pct"/>
            <w:tcMar/>
            <w:vAlign w:val="center"/>
          </w:tcPr>
          <w:p w:rsidRPr="00D15F8B" w:rsidR="00FF38B8" w:rsidP="19F7CD72" w:rsidRDefault="00FF38B8" w14:paraId="2720FADC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69072D7D">
              <w:rPr>
                <w:rFonts w:ascii="Arial" w:hAnsi="Arial" w:eastAsia="Arial" w:cs="Arial"/>
                <w:sz w:val="20"/>
                <w:szCs w:val="20"/>
                <w:lang w:val="es-ES"/>
              </w:rPr>
              <w:t>Fax</w:t>
            </w:r>
          </w:p>
        </w:tc>
        <w:tc>
          <w:tcPr>
            <w:tcW w:w="2117" w:type="pct"/>
            <w:gridSpan w:val="3"/>
            <w:tcMar/>
            <w:vAlign w:val="center"/>
          </w:tcPr>
          <w:p w:rsidRPr="00D15F8B" w:rsidR="00FF38B8" w:rsidP="19F7CD72" w:rsidRDefault="00FF38B8" w14:paraId="37447E73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  <w:tr w:rsidRPr="00D15F8B" w:rsidR="00FF38B8" w:rsidTr="19F7CD72" w14:paraId="1A3E8024" w14:textId="77777777">
        <w:trPr>
          <w:trHeight w:val="510"/>
        </w:trPr>
        <w:tc>
          <w:tcPr>
            <w:tcW w:w="605" w:type="pct"/>
            <w:gridSpan w:val="2"/>
            <w:tcMar/>
            <w:vAlign w:val="center"/>
          </w:tcPr>
          <w:p w:rsidRPr="00D15F8B" w:rsidR="00FF38B8" w:rsidP="19F7CD72" w:rsidRDefault="00FF38B8" w14:paraId="60231A6D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69072D7D">
              <w:rPr>
                <w:rFonts w:ascii="Arial" w:hAnsi="Arial" w:eastAsia="Arial" w:cs="Arial"/>
                <w:sz w:val="20"/>
                <w:szCs w:val="20"/>
                <w:lang w:val="es-ES"/>
              </w:rPr>
              <w:t>Email</w:t>
            </w:r>
          </w:p>
        </w:tc>
        <w:tc>
          <w:tcPr>
            <w:tcW w:w="4395" w:type="pct"/>
            <w:gridSpan w:val="9"/>
            <w:tcMar/>
            <w:vAlign w:val="center"/>
          </w:tcPr>
          <w:p w:rsidRPr="00D15F8B" w:rsidR="00FF38B8" w:rsidP="19F7CD72" w:rsidRDefault="00FF38B8" w14:paraId="3DB9C16E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</w:tbl>
    <w:p w:rsidR="00C3690F" w:rsidP="19F7CD72" w:rsidRDefault="00C3690F" w14:paraId="1D6DED42" w14:textId="77777777">
      <w:pPr>
        <w:pStyle w:val="Ttulo2"/>
        <w:rPr>
          <w:rStyle w:val="Referenciaintensa"/>
          <w:rFonts w:ascii="Arial" w:hAnsi="Arial" w:eastAsia="Arial" w:cs="Arial"/>
          <w:sz w:val="20"/>
          <w:szCs w:val="20"/>
        </w:rPr>
      </w:pPr>
    </w:p>
    <w:p w:rsidRPr="00C3690F" w:rsidR="00FE7AA3" w:rsidP="19F7CD72" w:rsidRDefault="00045DDD" w14:paraId="6AC69D1F" w14:textId="15FCC713">
      <w:pPr>
        <w:pStyle w:val="Ttulo2"/>
        <w:rPr>
          <w:rStyle w:val="Referenciaintensa"/>
          <w:rFonts w:ascii="Arial" w:hAnsi="Arial" w:eastAsia="Arial" w:cs="Arial"/>
          <w:color w:val="8E0B56"/>
          <w:sz w:val="20"/>
          <w:szCs w:val="20"/>
        </w:rPr>
      </w:pPr>
      <w:r w:rsidRPr="19F7CD72" w:rsidR="00045DDD">
        <w:rPr>
          <w:rStyle w:val="Referenciaintensa"/>
          <w:rFonts w:ascii="Arial" w:hAnsi="Arial" w:eastAsia="Arial" w:cs="Arial"/>
          <w:color w:val="8E0B56" w:themeColor="text2" w:themeTint="FF" w:themeShade="FF"/>
          <w:sz w:val="20"/>
          <w:szCs w:val="20"/>
        </w:rPr>
        <w:t>FIRMAS</w:t>
      </w:r>
    </w:p>
    <w:tbl>
      <w:tblPr>
        <w:tblStyle w:val="Tablaconcuadrcula"/>
        <w:tblW w:w="5096" w:type="pct"/>
        <w:tblLook w:val="04A0" w:firstRow="1" w:lastRow="0" w:firstColumn="1" w:lastColumn="0" w:noHBand="0" w:noVBand="1"/>
      </w:tblPr>
      <w:tblGrid>
        <w:gridCol w:w="1328"/>
        <w:gridCol w:w="3202"/>
        <w:gridCol w:w="1191"/>
        <w:gridCol w:w="3513"/>
      </w:tblGrid>
      <w:tr w:rsidRPr="00D15F8B" w:rsidR="00FE7AA3" w:rsidTr="19F7CD72" w14:paraId="4179229D" w14:textId="77777777">
        <w:trPr>
          <w:trHeight w:val="510"/>
        </w:trPr>
        <w:tc>
          <w:tcPr>
            <w:tcW w:w="2453" w:type="pct"/>
            <w:gridSpan w:val="2"/>
            <w:tcBorders>
              <w:right w:val="single" w:color="auto" w:sz="12" w:space="0"/>
            </w:tcBorders>
            <w:shd w:val="clear" w:color="auto" w:fill="FFE6CC" w:themeFill="accent2" w:themeFillTint="33"/>
            <w:tcMar/>
            <w:vAlign w:val="center"/>
          </w:tcPr>
          <w:p w:rsidRPr="00D15F8B" w:rsidR="00FE7AA3" w:rsidP="19F7CD72" w:rsidRDefault="00045DDD" w14:paraId="6086A95E" w14:textId="77777777">
            <w:pPr>
              <w:pStyle w:val="Textoindependiente"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es-ES"/>
              </w:rPr>
              <w:t>ORGANIZACIÓN MIEMBRO NOMINANTE</w:t>
            </w:r>
            <w:r w:rsidRPr="19F7CD72" w:rsidR="121F6B7C"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es-ES"/>
              </w:rPr>
              <w:t xml:space="preserve"> </w:t>
            </w:r>
          </w:p>
        </w:tc>
        <w:tc>
          <w:tcPr>
            <w:tcW w:w="2547" w:type="pct"/>
            <w:gridSpan w:val="2"/>
            <w:tcBorders>
              <w:left w:val="single" w:color="auto" w:sz="12" w:space="0"/>
            </w:tcBorders>
            <w:shd w:val="clear" w:color="auto" w:fill="FFE6CC" w:themeFill="accent2" w:themeFillTint="33"/>
            <w:tcMar/>
            <w:vAlign w:val="center"/>
          </w:tcPr>
          <w:p w:rsidRPr="00D15F8B" w:rsidR="00FE7AA3" w:rsidP="19F7CD72" w:rsidRDefault="00FE7AA3" w14:paraId="291C65C6" w14:textId="0FE4C893">
            <w:pPr>
              <w:pStyle w:val="Textoindependiente"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es-ES"/>
              </w:rPr>
            </w:pPr>
            <w:r w:rsidRPr="19F7CD72" w:rsidR="121F6B7C"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es-ES"/>
              </w:rPr>
              <w:t>CANDIDAT</w:t>
            </w:r>
            <w:r w:rsidRPr="19F7CD72" w:rsidR="00045DDD"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es-ES"/>
              </w:rPr>
              <w:t>O</w:t>
            </w:r>
            <w:r w:rsidRPr="19F7CD72" w:rsidR="00C3690F"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es-ES"/>
              </w:rPr>
              <w:t>/a</w:t>
            </w:r>
          </w:p>
        </w:tc>
      </w:tr>
      <w:tr w:rsidRPr="00161C8D" w:rsidR="00FE7AA3" w:rsidTr="19F7CD72" w14:paraId="2A3E078D" w14:textId="77777777">
        <w:trPr>
          <w:trHeight w:val="397"/>
        </w:trPr>
        <w:tc>
          <w:tcPr>
            <w:tcW w:w="719" w:type="pct"/>
            <w:tcMar/>
            <w:vAlign w:val="center"/>
          </w:tcPr>
          <w:p w:rsidRPr="00D15F8B" w:rsidR="00FE7AA3" w:rsidP="19F7CD72" w:rsidRDefault="00045DDD" w14:paraId="5F31B806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es-ES"/>
              </w:rPr>
              <w:t>Nombre y cargo del firmante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19F7CD72" w:rsidRDefault="00FE7AA3" w14:paraId="116DB9F7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  <w:p w:rsidRPr="00D15F8B" w:rsidR="00FE7AA3" w:rsidP="19F7CD72" w:rsidRDefault="00FE7AA3" w14:paraId="3983EEE8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  <w:tc>
          <w:tcPr>
            <w:tcW w:w="2547" w:type="pct"/>
            <w:gridSpan w:val="2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C3690F" w:rsidR="00045DDD" w:rsidP="19F7CD72" w:rsidRDefault="00045DDD" w14:paraId="1570FA46" w14:textId="177F1910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 xml:space="preserve">Estoy plenamente consciente de las obligaciones relacionadas con la posición de </w:t>
            </w:r>
            <w:r w:rsidRPr="19F7CD72" w:rsidR="55A75F0C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 xml:space="preserve">la </w:t>
            </w:r>
            <w:r w:rsidRPr="19F7CD72" w:rsidR="1970FF79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Presiden</w:t>
            </w:r>
            <w:r w:rsidRPr="19F7CD72" w:rsidR="5F89A226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 xml:space="preserve">cia </w:t>
            </w: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del Consejo de la Alianza y por este medio confirmo mi voluntad de servir</w:t>
            </w:r>
            <w:r w:rsidRPr="19F7CD72" w:rsidR="00D15F8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 xml:space="preserve"> en el cargo</w:t>
            </w: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.</w:t>
            </w:r>
          </w:p>
        </w:tc>
      </w:tr>
      <w:tr w:rsidRPr="00D15F8B" w:rsidR="00FE7AA3" w:rsidTr="19F7CD72" w14:paraId="3DB7E3BF" w14:textId="77777777">
        <w:trPr>
          <w:trHeight w:val="510"/>
        </w:trPr>
        <w:tc>
          <w:tcPr>
            <w:tcW w:w="719" w:type="pct"/>
            <w:tcMar/>
            <w:vAlign w:val="center"/>
          </w:tcPr>
          <w:p w:rsidRPr="00D15F8B" w:rsidR="00FE7AA3" w:rsidP="19F7CD72" w:rsidRDefault="00045DDD" w14:paraId="28B487F0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es-ES"/>
              </w:rPr>
              <w:t>Firma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19F7CD72" w:rsidRDefault="00FE7AA3" w14:paraId="30CFC241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  <w:tc>
          <w:tcPr>
            <w:tcW w:w="645" w:type="pct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045DDD" w14:paraId="2D5BF6B4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Firma</w:t>
            </w:r>
          </w:p>
        </w:tc>
        <w:tc>
          <w:tcPr>
            <w:tcW w:w="1902" w:type="pct"/>
            <w:shd w:val="clear" w:color="auto" w:fill="auto"/>
            <w:tcMar/>
            <w:vAlign w:val="center"/>
          </w:tcPr>
          <w:p w:rsidRPr="00D15F8B" w:rsidR="00FE7AA3" w:rsidP="19F7CD72" w:rsidRDefault="00FE7AA3" w14:paraId="3C142EFB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  <w:p w:rsidRPr="00D15F8B" w:rsidR="00FE7AA3" w:rsidP="19F7CD72" w:rsidRDefault="00FE7AA3" w14:paraId="5FCC5A7A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  <w:tr w:rsidRPr="00D15F8B" w:rsidR="00FE7AA3" w:rsidTr="19F7CD72" w14:paraId="704DD780" w14:textId="77777777">
        <w:trPr>
          <w:trHeight w:val="510"/>
        </w:trPr>
        <w:tc>
          <w:tcPr>
            <w:tcW w:w="719" w:type="pct"/>
            <w:tcMar/>
            <w:vAlign w:val="center"/>
          </w:tcPr>
          <w:p w:rsidRPr="00D15F8B" w:rsidR="00FE7AA3" w:rsidP="19F7CD72" w:rsidRDefault="00045DDD" w14:paraId="52A8DFAA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es-ES"/>
              </w:rPr>
              <w:t>Fecha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19F7CD72" w:rsidRDefault="00FE7AA3" w14:paraId="33996F53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  <w:tc>
          <w:tcPr>
            <w:tcW w:w="645" w:type="pct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045DDD" w14:paraId="20509294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  <w:t>Fecha</w:t>
            </w:r>
          </w:p>
        </w:tc>
        <w:tc>
          <w:tcPr>
            <w:tcW w:w="1902" w:type="pct"/>
            <w:shd w:val="clear" w:color="auto" w:fill="auto"/>
            <w:tcMar/>
            <w:vAlign w:val="center"/>
          </w:tcPr>
          <w:p w:rsidRPr="00D15F8B" w:rsidR="00FE7AA3" w:rsidP="19F7CD72" w:rsidRDefault="00FE7AA3" w14:paraId="4E13FFEC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</w:tbl>
    <w:p w:rsidR="00D15F8B" w:rsidP="19F7CD72" w:rsidRDefault="00D15F8B" w14:paraId="4095F054" w14:textId="22B99378">
      <w:pPr>
        <w:pStyle w:val="Normal"/>
        <w:ind w:right="10"/>
        <w:rPr>
          <w:rFonts w:ascii="Arial" w:hAnsi="Arial" w:eastAsia="Arial" w:cs="Arial"/>
          <w:sz w:val="20"/>
          <w:szCs w:val="20"/>
          <w:lang w:val="es-ES"/>
        </w:rPr>
      </w:pPr>
      <w:r w:rsidRPr="19F7CD72" w:rsidR="00D15F8B">
        <w:rPr>
          <w:rFonts w:ascii="Arial" w:hAnsi="Arial" w:eastAsia="Arial" w:cs="Arial"/>
          <w:sz w:val="20"/>
          <w:szCs w:val="20"/>
          <w:lang w:val="es-ES"/>
        </w:rPr>
        <w:t xml:space="preserve">Este formulario debe ser remitido debidamente llenado y acompañado con los documentos requeridos antes </w:t>
      </w:r>
      <w:r w:rsidRPr="19F7CD72" w:rsidR="00EA41F4">
        <w:rPr>
          <w:rFonts w:ascii="Arial" w:hAnsi="Arial" w:eastAsia="Arial" w:cs="Arial"/>
          <w:sz w:val="20"/>
          <w:szCs w:val="20"/>
          <w:lang w:val="es-ES"/>
        </w:rPr>
        <w:t xml:space="preserve">del </w:t>
      </w:r>
      <w:r w:rsidRPr="19F7CD72" w:rsidR="5DF6022B">
        <w:rPr>
          <w:rFonts w:ascii="Arial" w:hAnsi="Arial" w:eastAsia="Arial" w:cs="Arial"/>
          <w:sz w:val="20"/>
          <w:szCs w:val="20"/>
          <w:lang w:val="es-ES"/>
        </w:rPr>
        <w:t>13 de junio, 2026</w:t>
      </w:r>
      <w:r w:rsidRPr="19F7CD72" w:rsidR="00EA41F4">
        <w:rPr>
          <w:rFonts w:ascii="Arial" w:hAnsi="Arial" w:eastAsia="Arial" w:cs="Arial"/>
          <w:sz w:val="20"/>
          <w:szCs w:val="20"/>
          <w:lang w:val="es-ES"/>
        </w:rPr>
        <w:t xml:space="preserve"> al correo </w:t>
      </w:r>
      <w:hyperlink r:id="Rbdf585ae89954172">
        <w:r w:rsidRPr="19F7CD72" w:rsidR="00EA41F4">
          <w:rPr>
            <w:rStyle w:val="Hipervnculo"/>
            <w:rFonts w:ascii="Arial" w:hAnsi="Arial" w:eastAsia="Arial" w:cs="Arial"/>
            <w:sz w:val="20"/>
            <w:szCs w:val="20"/>
            <w:lang w:val="es-ES"/>
          </w:rPr>
          <w:t>membresia@aciamericas.coop</w:t>
        </w:r>
      </w:hyperlink>
      <w:r w:rsidRPr="19F7CD72" w:rsidR="00EA41F4">
        <w:rPr>
          <w:rFonts w:ascii="Arial" w:hAnsi="Arial" w:eastAsia="Arial" w:cs="Arial"/>
          <w:sz w:val="20"/>
          <w:szCs w:val="20"/>
          <w:lang w:val="es-ES"/>
        </w:rPr>
        <w:t xml:space="preserve"> </w:t>
      </w:r>
      <w:r w:rsidRPr="19F7CD72" w:rsidR="00CF2C65">
        <w:rPr>
          <w:rFonts w:ascii="Arial" w:hAnsi="Arial" w:eastAsia="Arial" w:cs="Arial"/>
          <w:sz w:val="20"/>
          <w:szCs w:val="20"/>
          <w:lang w:val="es-ES"/>
        </w:rPr>
        <w:t>Formularios recibidos después de esta fecha no serán validados</w:t>
      </w:r>
      <w:r w:rsidRPr="19F7CD72" w:rsidR="64B6CA44">
        <w:rPr>
          <w:rFonts w:ascii="Arial" w:hAnsi="Arial" w:eastAsia="Arial" w:cs="Arial"/>
          <w:sz w:val="20"/>
          <w:szCs w:val="20"/>
          <w:lang w:val="es-ES"/>
        </w:rPr>
        <w:t xml:space="preserve">. </w:t>
      </w:r>
    </w:p>
    <w:sectPr w:rsidRPr="003006C6" w:rsidR="00747D5C" w:rsidSect="00CF2C65">
      <w:headerReference w:type="first" r:id="rId12"/>
      <w:pgSz w:w="11906" w:h="16838" w:orient="portrait" w:code="9"/>
      <w:pgMar w:top="-2268" w:right="1418" w:bottom="1134" w:left="1418" w:header="720" w:footer="309" w:gutter="0"/>
      <w:cols w:space="720"/>
      <w:titlePg/>
      <w:docGrid w:linePitch="360"/>
      <w:headerReference w:type="default" r:id="R0297976bf2694ca5"/>
      <w:footerReference w:type="default" r:id="R34d67d71de9545a6"/>
      <w:footerReference w:type="first" r:id="Rc3f0f9379054413c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95B3C" w:rsidRDefault="00195B3C" w14:paraId="6622784C" w14:textId="77777777">
      <w:r>
        <w:separator/>
      </w:r>
    </w:p>
  </w:endnote>
  <w:endnote w:type="continuationSeparator" w:id="0">
    <w:p w:rsidR="00195B3C" w:rsidRDefault="00195B3C" w14:paraId="39CD357D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9F7CD72" w:rsidTr="19F7CD72" w14:paraId="7B6C10E7">
      <w:trPr>
        <w:trHeight w:val="300"/>
      </w:trPr>
      <w:tc>
        <w:tcPr>
          <w:tcW w:w="3020" w:type="dxa"/>
          <w:tcMar/>
        </w:tcPr>
        <w:p w:rsidR="19F7CD72" w:rsidP="19F7CD72" w:rsidRDefault="19F7CD72" w14:paraId="6BF0218C" w14:textId="7C40FA18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19F7CD72" w:rsidP="19F7CD72" w:rsidRDefault="19F7CD72" w14:paraId="47815247" w14:textId="277BE71E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19F7CD72" w:rsidP="19F7CD72" w:rsidRDefault="19F7CD72" w14:paraId="2D6C33C9" w14:textId="24014D6F">
          <w:pPr>
            <w:pStyle w:val="Encabezado"/>
            <w:bidi w:val="0"/>
            <w:ind w:right="-115"/>
            <w:jc w:val="right"/>
          </w:pPr>
        </w:p>
      </w:tc>
    </w:tr>
  </w:tbl>
  <w:p w:rsidR="19F7CD72" w:rsidP="19F7CD72" w:rsidRDefault="19F7CD72" w14:paraId="5CD9C977" w14:textId="28B67961">
    <w:pPr>
      <w:pStyle w:val="Piedepgina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p w:rsidR="19F7CD72" w:rsidP="19F7CD72" w:rsidRDefault="19F7CD72" w14:paraId="28A9972A" w14:textId="460EA11A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95B3C" w:rsidRDefault="00195B3C" w14:paraId="653BB157" w14:textId="77777777">
      <w:r>
        <w:separator/>
      </w:r>
    </w:p>
  </w:footnote>
  <w:footnote w:type="continuationSeparator" w:id="0">
    <w:p w:rsidR="00195B3C" w:rsidRDefault="00195B3C" w14:paraId="6AFE31D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56525B" w:rsidR="001019CE" w:rsidP="19F7CD72" w:rsidRDefault="0056525B" w14:paraId="2E260C91" w14:textId="791CB3B6">
    <w:pPr>
      <w:pStyle w:val="Piedepgina"/>
      <w:ind w:left="-851" w:right="-851"/>
      <w:jc w:val="center"/>
      <w:rPr>
        <w:rFonts w:ascii="Verdana" w:hAnsi="Verdana"/>
        <w:b w:val="1"/>
        <w:bCs w:val="1"/>
        <w:color w:val="FF0000"/>
        <w:sz w:val="44"/>
        <w:szCs w:val="44"/>
        <w:highlight w:val="yellow"/>
        <w:lang w:val="es-CR"/>
      </w:rPr>
    </w:pPr>
    <w:r w:rsidRPr="19F7CD72" w:rsidR="19F7CD72">
      <w:rPr>
        <w:rFonts w:ascii="Verdana" w:hAnsi="Verdana"/>
        <w:b w:val="1"/>
        <w:bCs w:val="1"/>
        <w:color w:val="FF0000"/>
        <w:sz w:val="44"/>
        <w:szCs w:val="44"/>
        <w:highlight w:val="yellow"/>
        <w:lang w:val="es-CR"/>
      </w:rPr>
      <w:t>LOGO</w:t>
    </w:r>
    <w:r w:rsidRPr="19F7CD72" w:rsidR="19F7CD72">
      <w:rPr>
        <w:rFonts w:ascii="Verdana" w:hAnsi="Verdana"/>
        <w:b w:val="1"/>
        <w:bCs w:val="1"/>
        <w:color w:val="FF0000"/>
        <w:sz w:val="44"/>
        <w:szCs w:val="44"/>
        <w:highlight w:val="yellow"/>
        <w:lang w:val="es-CR"/>
      </w:rPr>
      <w:t xml:space="preserve"> INSTITUCIONAL</w:t>
    </w: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9F7CD72" w:rsidTr="19F7CD72" w14:paraId="264EB133">
      <w:trPr>
        <w:trHeight w:val="300"/>
      </w:trPr>
      <w:tc>
        <w:tcPr>
          <w:tcW w:w="3020" w:type="dxa"/>
          <w:tcMar/>
        </w:tcPr>
        <w:p w:rsidR="19F7CD72" w:rsidP="19F7CD72" w:rsidRDefault="19F7CD72" w14:paraId="66FA3C88" w14:textId="524A6455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19F7CD72" w:rsidP="19F7CD72" w:rsidRDefault="19F7CD72" w14:paraId="41FEA57A" w14:textId="4930744C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19F7CD72" w:rsidP="19F7CD72" w:rsidRDefault="19F7CD72" w14:paraId="73186F98" w14:textId="3A2F515C">
          <w:pPr>
            <w:pStyle w:val="Encabezado"/>
            <w:bidi w:val="0"/>
            <w:ind w:right="-115"/>
            <w:jc w:val="right"/>
          </w:pPr>
        </w:p>
      </w:tc>
    </w:tr>
  </w:tbl>
  <w:p w:rsidR="19F7CD72" w:rsidP="19F7CD72" w:rsidRDefault="19F7CD72" w14:paraId="03C2FA7D" w14:textId="4A63659C">
    <w:pPr>
      <w:pStyle w:val="Encabezado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31">
    <w:nsid w:val="5f218de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FFFFFF7C"/>
    <w:multiLevelType w:val="singleLevel"/>
    <w:tmpl w:val="870089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842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5E49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30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2C6A8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B28E73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15908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5654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7E82D0F6"/>
    <w:lvl w:ilvl="0">
      <w:start w:val="1"/>
      <w:numFmt w:val="lowerLetter"/>
      <w:pStyle w:val="Listaconnmeros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2B8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2BC2199"/>
    <w:multiLevelType w:val="hybridMultilevel"/>
    <w:tmpl w:val="DE38CBB8"/>
    <w:lvl w:ilvl="0" w:tplc="141E030A">
      <w:numFmt w:val="bullet"/>
      <w:lvlText w:val="-"/>
      <w:lvlJc w:val="left"/>
      <w:pPr>
        <w:ind w:left="720" w:hanging="360"/>
      </w:pPr>
      <w:rPr>
        <w:rFonts w:hint="default" w:ascii="Verdana" w:hAnsi="Verdana" w:eastAsia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0C7F0AFB"/>
    <w:multiLevelType w:val="hybridMultilevel"/>
    <w:tmpl w:val="6D42F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E8300B"/>
    <w:multiLevelType w:val="hybridMultilevel"/>
    <w:tmpl w:val="ADB0C502"/>
    <w:lvl w:ilvl="0" w:tplc="081C89F4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4" w15:restartNumberingAfterBreak="0">
    <w:nsid w:val="17A377A0"/>
    <w:multiLevelType w:val="hybridMultilevel"/>
    <w:tmpl w:val="0B8C3DE0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1C0655A4">
      <w:start w:val="1"/>
      <w:numFmt w:val="upperLetter"/>
      <w:lvlText w:val="%2."/>
      <w:lvlJc w:val="left"/>
      <w:pPr>
        <w:ind w:left="2156" w:hanging="585"/>
      </w:pPr>
      <w:rPr>
        <w:rFonts w:hint="default"/>
      </w:r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1B2766F3"/>
    <w:multiLevelType w:val="multilevel"/>
    <w:tmpl w:val="ADB0C502"/>
    <w:lvl w:ilvl="0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6" w15:restartNumberingAfterBreak="0">
    <w:nsid w:val="1C495A1D"/>
    <w:multiLevelType w:val="hybridMultilevel"/>
    <w:tmpl w:val="4A6EEB08"/>
    <w:lvl w:ilvl="0" w:tplc="080C0015">
      <w:start w:val="1"/>
      <w:numFmt w:val="upperLetter"/>
      <w:lvlText w:val="%1."/>
      <w:lvlJc w:val="left"/>
      <w:pPr>
        <w:ind w:left="1571" w:hanging="360"/>
      </w:pPr>
    </w:lvl>
    <w:lvl w:ilvl="1" w:tplc="080C0015">
      <w:start w:val="1"/>
      <w:numFmt w:val="upp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 w15:restartNumberingAfterBreak="0">
    <w:nsid w:val="27343269"/>
    <w:multiLevelType w:val="hybridMultilevel"/>
    <w:tmpl w:val="4366F044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31" w:hanging="360"/>
      </w:p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2FB74170"/>
    <w:multiLevelType w:val="hybridMultilevel"/>
    <w:tmpl w:val="71F666FA"/>
    <w:lvl w:ilvl="0" w:tplc="08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2163E03"/>
    <w:multiLevelType w:val="hybridMultilevel"/>
    <w:tmpl w:val="9F24B2F8"/>
    <w:lvl w:ilvl="0" w:tplc="0ECE7318">
      <w:start w:val="1"/>
      <w:numFmt w:val="lowerLetter"/>
      <w:lvlText w:val="%1."/>
      <w:lvlJc w:val="left"/>
      <w:pPr>
        <w:ind w:left="1436" w:hanging="585"/>
      </w:pPr>
      <w:rPr>
        <w:rFonts w:hint="default"/>
      </w:rPr>
    </w:lvl>
    <w:lvl w:ilvl="1" w:tplc="52A88D74">
      <w:start w:val="1"/>
      <w:numFmt w:val="upp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5B753E"/>
    <w:multiLevelType w:val="hybridMultilevel"/>
    <w:tmpl w:val="28328CE8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50917E1F"/>
    <w:multiLevelType w:val="hybridMultilevel"/>
    <w:tmpl w:val="66D6B52C"/>
    <w:lvl w:ilvl="0" w:tplc="1C0655A4">
      <w:start w:val="1"/>
      <w:numFmt w:val="upperLetter"/>
      <w:lvlText w:val="%1."/>
      <w:lvlJc w:val="left"/>
      <w:pPr>
        <w:ind w:left="3007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53B468CC"/>
    <w:multiLevelType w:val="hybridMultilevel"/>
    <w:tmpl w:val="73FAAC46"/>
    <w:lvl w:ilvl="0" w:tplc="B2120DC8">
      <w:start w:val="1"/>
      <w:numFmt w:val="bullet"/>
      <w:lvlText w:val=""/>
      <w:lvlJc w:val="left"/>
      <w:pPr>
        <w:tabs>
          <w:tab w:val="num" w:pos="1049"/>
        </w:tabs>
        <w:ind w:left="1049" w:hanging="360"/>
      </w:pPr>
      <w:rPr>
        <w:rFonts w:hint="default" w:ascii="Webdings" w:hAnsi="Webdings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3" w15:restartNumberingAfterBreak="0">
    <w:nsid w:val="54E77006"/>
    <w:multiLevelType w:val="hybridMultilevel"/>
    <w:tmpl w:val="B07E65C0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6A686A48"/>
    <w:multiLevelType w:val="multilevel"/>
    <w:tmpl w:val="67B27154"/>
    <w:lvl w:ilvl="0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5" w15:restartNumberingAfterBreak="0">
    <w:nsid w:val="6BF2044E"/>
    <w:multiLevelType w:val="hybridMultilevel"/>
    <w:tmpl w:val="933AB05E"/>
    <w:lvl w:ilvl="0" w:tplc="080C000F">
      <w:start w:val="1"/>
      <w:numFmt w:val="decimal"/>
      <w:lvlText w:val="%1."/>
      <w:lvlJc w:val="left"/>
      <w:pPr>
        <w:ind w:left="1571" w:hanging="360"/>
      </w:p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 w15:restartNumberingAfterBreak="0">
    <w:nsid w:val="73B52536"/>
    <w:multiLevelType w:val="hybridMultilevel"/>
    <w:tmpl w:val="67B27154"/>
    <w:lvl w:ilvl="0" w:tplc="04090001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7" w15:restartNumberingAfterBreak="0">
    <w:nsid w:val="786B67AE"/>
    <w:multiLevelType w:val="hybridMultilevel"/>
    <w:tmpl w:val="251A9FF0"/>
    <w:lvl w:ilvl="0" w:tplc="6784D354">
      <w:start w:val="1"/>
      <w:numFmt w:val="bullet"/>
      <w:pStyle w:val="ListICA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94A664D"/>
    <w:multiLevelType w:val="hybridMultilevel"/>
    <w:tmpl w:val="C0DAEC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7A59002C"/>
    <w:multiLevelType w:val="hybridMultilevel"/>
    <w:tmpl w:val="98E2A4E6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B8E48AF"/>
    <w:multiLevelType w:val="hybridMultilevel"/>
    <w:tmpl w:val="049AF35A"/>
    <w:lvl w:ilvl="0" w:tplc="48007BD4">
      <w:start w:val="1"/>
      <w:numFmt w:val="decimal"/>
      <w:pStyle w:val="Ttulo1"/>
      <w:lvlText w:val="%1."/>
      <w:lvlJc w:val="left"/>
      <w:pPr>
        <w:ind w:left="1436" w:hanging="585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32">
    <w:abstractNumId w:val="31"/>
  </w:num>
  <w:num w:numId="1">
    <w:abstractNumId w:val="10"/>
  </w:num>
  <w:num w:numId="2">
    <w:abstractNumId w:val="28"/>
  </w:num>
  <w:num w:numId="3">
    <w:abstractNumId w:val="27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23"/>
  </w:num>
  <w:num w:numId="15">
    <w:abstractNumId w:val="20"/>
  </w:num>
  <w:num w:numId="16">
    <w:abstractNumId w:val="26"/>
  </w:num>
  <w:num w:numId="17">
    <w:abstractNumId w:val="24"/>
  </w:num>
  <w:num w:numId="18">
    <w:abstractNumId w:val="13"/>
  </w:num>
  <w:num w:numId="19">
    <w:abstractNumId w:val="15"/>
  </w:num>
  <w:num w:numId="20">
    <w:abstractNumId w:val="22"/>
  </w:num>
  <w:num w:numId="21">
    <w:abstractNumId w:val="25"/>
  </w:num>
  <w:num w:numId="22">
    <w:abstractNumId w:val="17"/>
  </w:num>
  <w:num w:numId="23">
    <w:abstractNumId w:val="14"/>
  </w:num>
  <w:num w:numId="24">
    <w:abstractNumId w:val="16"/>
  </w:num>
  <w:num w:numId="25">
    <w:abstractNumId w:val="21"/>
  </w:num>
  <w:num w:numId="26">
    <w:abstractNumId w:val="30"/>
  </w:num>
  <w:num w:numId="27">
    <w:abstractNumId w:val="19"/>
  </w:num>
  <w:num w:numId="28">
    <w:abstractNumId w:val="12"/>
  </w:num>
  <w:num w:numId="29">
    <w:abstractNumId w:val="18"/>
  </w:num>
  <w:num w:numId="30">
    <w:abstractNumId w:val="11"/>
  </w:num>
  <w:num w:numId="3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activeWritingStyle w:lang="en-GB" w:vendorID="64" w:dllVersion="0" w:nlCheck="1" w:checkStyle="0" w:appName="MSWord"/>
  <w:proofState w:spelling="clean" w:grammar="dirty"/>
  <w:attachedTemplate r:id="rId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ocumentProtection w:edit="forms" w:formatting="1" w:enforcement="0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12289" fillcolor="navy" stroke="f">
      <v:fill color="navy"/>
      <v:stroke on="f"/>
      <o:colormru v:ext="edit" colors="#c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B3"/>
    <w:rsid w:val="000003CD"/>
    <w:rsid w:val="0000558D"/>
    <w:rsid w:val="00005C9B"/>
    <w:rsid w:val="0000662D"/>
    <w:rsid w:val="000238ED"/>
    <w:rsid w:val="00032727"/>
    <w:rsid w:val="00045DDD"/>
    <w:rsid w:val="00054CD7"/>
    <w:rsid w:val="00061F3F"/>
    <w:rsid w:val="000731ED"/>
    <w:rsid w:val="00073BBF"/>
    <w:rsid w:val="00073E5C"/>
    <w:rsid w:val="00074285"/>
    <w:rsid w:val="00076D39"/>
    <w:rsid w:val="000845E5"/>
    <w:rsid w:val="0008621D"/>
    <w:rsid w:val="000A27D7"/>
    <w:rsid w:val="000A4F95"/>
    <w:rsid w:val="000A510A"/>
    <w:rsid w:val="000A5DA3"/>
    <w:rsid w:val="000B4ADD"/>
    <w:rsid w:val="000C7B91"/>
    <w:rsid w:val="000D56EB"/>
    <w:rsid w:val="000E5296"/>
    <w:rsid w:val="001019CE"/>
    <w:rsid w:val="001213CD"/>
    <w:rsid w:val="00131C1D"/>
    <w:rsid w:val="001348DE"/>
    <w:rsid w:val="00145701"/>
    <w:rsid w:val="00150A8C"/>
    <w:rsid w:val="00157F40"/>
    <w:rsid w:val="00161C8D"/>
    <w:rsid w:val="001631D0"/>
    <w:rsid w:val="00176CF3"/>
    <w:rsid w:val="0018178A"/>
    <w:rsid w:val="00195B3C"/>
    <w:rsid w:val="001C7FEE"/>
    <w:rsid w:val="001E7835"/>
    <w:rsid w:val="0020292A"/>
    <w:rsid w:val="00217000"/>
    <w:rsid w:val="002318B1"/>
    <w:rsid w:val="002365B9"/>
    <w:rsid w:val="002378BF"/>
    <w:rsid w:val="0024080C"/>
    <w:rsid w:val="0024088F"/>
    <w:rsid w:val="00250E7F"/>
    <w:rsid w:val="002623BB"/>
    <w:rsid w:val="00263857"/>
    <w:rsid w:val="00266C12"/>
    <w:rsid w:val="002842E4"/>
    <w:rsid w:val="002864EE"/>
    <w:rsid w:val="002940A7"/>
    <w:rsid w:val="002C3DE2"/>
    <w:rsid w:val="002E29B5"/>
    <w:rsid w:val="002E4079"/>
    <w:rsid w:val="002E5029"/>
    <w:rsid w:val="002F1098"/>
    <w:rsid w:val="002F4F65"/>
    <w:rsid w:val="002F5DE7"/>
    <w:rsid w:val="003006C6"/>
    <w:rsid w:val="00300F69"/>
    <w:rsid w:val="00307CEB"/>
    <w:rsid w:val="00324DE7"/>
    <w:rsid w:val="003260E6"/>
    <w:rsid w:val="003541C0"/>
    <w:rsid w:val="0037307A"/>
    <w:rsid w:val="00373800"/>
    <w:rsid w:val="003976F3"/>
    <w:rsid w:val="003A0BEE"/>
    <w:rsid w:val="003D4A93"/>
    <w:rsid w:val="003E76D7"/>
    <w:rsid w:val="003F6F58"/>
    <w:rsid w:val="004037F4"/>
    <w:rsid w:val="00404EA1"/>
    <w:rsid w:val="004075A4"/>
    <w:rsid w:val="00407D15"/>
    <w:rsid w:val="0041650A"/>
    <w:rsid w:val="0041756F"/>
    <w:rsid w:val="00424D19"/>
    <w:rsid w:val="0043265B"/>
    <w:rsid w:val="0043792F"/>
    <w:rsid w:val="00455C07"/>
    <w:rsid w:val="00473FEE"/>
    <w:rsid w:val="00477226"/>
    <w:rsid w:val="00480DA8"/>
    <w:rsid w:val="00481AF2"/>
    <w:rsid w:val="00490447"/>
    <w:rsid w:val="00494569"/>
    <w:rsid w:val="00496248"/>
    <w:rsid w:val="004A5884"/>
    <w:rsid w:val="004C3E59"/>
    <w:rsid w:val="004C4ED5"/>
    <w:rsid w:val="004C6B73"/>
    <w:rsid w:val="004C7AD2"/>
    <w:rsid w:val="004E5A53"/>
    <w:rsid w:val="00501952"/>
    <w:rsid w:val="00512A01"/>
    <w:rsid w:val="0051614B"/>
    <w:rsid w:val="00516B26"/>
    <w:rsid w:val="00532FF5"/>
    <w:rsid w:val="00541DA4"/>
    <w:rsid w:val="00545CCD"/>
    <w:rsid w:val="0056216B"/>
    <w:rsid w:val="00564738"/>
    <w:rsid w:val="0056525B"/>
    <w:rsid w:val="0056545E"/>
    <w:rsid w:val="00566C8B"/>
    <w:rsid w:val="00576CA7"/>
    <w:rsid w:val="00594836"/>
    <w:rsid w:val="00594D05"/>
    <w:rsid w:val="005951BC"/>
    <w:rsid w:val="005C44FD"/>
    <w:rsid w:val="005C473E"/>
    <w:rsid w:val="005C4D95"/>
    <w:rsid w:val="005D588F"/>
    <w:rsid w:val="005D6B10"/>
    <w:rsid w:val="005E340D"/>
    <w:rsid w:val="005E5423"/>
    <w:rsid w:val="005E6C48"/>
    <w:rsid w:val="005F1970"/>
    <w:rsid w:val="005F2549"/>
    <w:rsid w:val="00601F42"/>
    <w:rsid w:val="00607F09"/>
    <w:rsid w:val="00623BF9"/>
    <w:rsid w:val="00655776"/>
    <w:rsid w:val="006614B9"/>
    <w:rsid w:val="00670314"/>
    <w:rsid w:val="006A7648"/>
    <w:rsid w:val="006B038B"/>
    <w:rsid w:val="006C09C4"/>
    <w:rsid w:val="006C1B8F"/>
    <w:rsid w:val="006D12BC"/>
    <w:rsid w:val="006D1940"/>
    <w:rsid w:val="006E07C6"/>
    <w:rsid w:val="006E19EA"/>
    <w:rsid w:val="006F589F"/>
    <w:rsid w:val="006F60BA"/>
    <w:rsid w:val="006F6736"/>
    <w:rsid w:val="006F6A6E"/>
    <w:rsid w:val="00704F75"/>
    <w:rsid w:val="00706E7E"/>
    <w:rsid w:val="0071310E"/>
    <w:rsid w:val="00723E37"/>
    <w:rsid w:val="00724D19"/>
    <w:rsid w:val="00747D5C"/>
    <w:rsid w:val="00751E39"/>
    <w:rsid w:val="0075729A"/>
    <w:rsid w:val="007671E1"/>
    <w:rsid w:val="00777618"/>
    <w:rsid w:val="00777FFB"/>
    <w:rsid w:val="007845C2"/>
    <w:rsid w:val="00791AC6"/>
    <w:rsid w:val="007A54DE"/>
    <w:rsid w:val="007B4B1E"/>
    <w:rsid w:val="007E2A89"/>
    <w:rsid w:val="007E3A25"/>
    <w:rsid w:val="007E78B3"/>
    <w:rsid w:val="00802F6E"/>
    <w:rsid w:val="00806568"/>
    <w:rsid w:val="008115AE"/>
    <w:rsid w:val="00812958"/>
    <w:rsid w:val="00814852"/>
    <w:rsid w:val="00821E9E"/>
    <w:rsid w:val="008417B5"/>
    <w:rsid w:val="008514F2"/>
    <w:rsid w:val="00851849"/>
    <w:rsid w:val="00853138"/>
    <w:rsid w:val="00861F44"/>
    <w:rsid w:val="00874330"/>
    <w:rsid w:val="008772FA"/>
    <w:rsid w:val="00877521"/>
    <w:rsid w:val="00883FC9"/>
    <w:rsid w:val="00885519"/>
    <w:rsid w:val="0089621F"/>
    <w:rsid w:val="008A1D86"/>
    <w:rsid w:val="008B3B94"/>
    <w:rsid w:val="008B7C69"/>
    <w:rsid w:val="008C6644"/>
    <w:rsid w:val="008D7E4A"/>
    <w:rsid w:val="00902A53"/>
    <w:rsid w:val="00903AC4"/>
    <w:rsid w:val="0092782C"/>
    <w:rsid w:val="00933BF2"/>
    <w:rsid w:val="00933E09"/>
    <w:rsid w:val="00951C76"/>
    <w:rsid w:val="009664F5"/>
    <w:rsid w:val="00970654"/>
    <w:rsid w:val="00974CCF"/>
    <w:rsid w:val="00987C2B"/>
    <w:rsid w:val="009A2C23"/>
    <w:rsid w:val="009A5801"/>
    <w:rsid w:val="009B0CA4"/>
    <w:rsid w:val="009B1F17"/>
    <w:rsid w:val="009B1F50"/>
    <w:rsid w:val="009C0F28"/>
    <w:rsid w:val="009D659E"/>
    <w:rsid w:val="009F3A85"/>
    <w:rsid w:val="00A16D5A"/>
    <w:rsid w:val="00A22FDC"/>
    <w:rsid w:val="00A30677"/>
    <w:rsid w:val="00A33C80"/>
    <w:rsid w:val="00A376B1"/>
    <w:rsid w:val="00A4093F"/>
    <w:rsid w:val="00A41AF9"/>
    <w:rsid w:val="00A50C5C"/>
    <w:rsid w:val="00A637EA"/>
    <w:rsid w:val="00A83A98"/>
    <w:rsid w:val="00AA08D3"/>
    <w:rsid w:val="00AB31D5"/>
    <w:rsid w:val="00AB7761"/>
    <w:rsid w:val="00AC7520"/>
    <w:rsid w:val="00AE39BA"/>
    <w:rsid w:val="00AE4B01"/>
    <w:rsid w:val="00AE5C1C"/>
    <w:rsid w:val="00AF2155"/>
    <w:rsid w:val="00AF60B5"/>
    <w:rsid w:val="00B0784D"/>
    <w:rsid w:val="00B1235F"/>
    <w:rsid w:val="00B14C4D"/>
    <w:rsid w:val="00B20F66"/>
    <w:rsid w:val="00B368E7"/>
    <w:rsid w:val="00B67E37"/>
    <w:rsid w:val="00B734E9"/>
    <w:rsid w:val="00B7509F"/>
    <w:rsid w:val="00B758A7"/>
    <w:rsid w:val="00B871D3"/>
    <w:rsid w:val="00B967FC"/>
    <w:rsid w:val="00BB0555"/>
    <w:rsid w:val="00BB667F"/>
    <w:rsid w:val="00BB7A38"/>
    <w:rsid w:val="00BC22DC"/>
    <w:rsid w:val="00BE3114"/>
    <w:rsid w:val="00C057C1"/>
    <w:rsid w:val="00C13C99"/>
    <w:rsid w:val="00C269D1"/>
    <w:rsid w:val="00C323AD"/>
    <w:rsid w:val="00C3690F"/>
    <w:rsid w:val="00C54A65"/>
    <w:rsid w:val="00C8203A"/>
    <w:rsid w:val="00C83A2B"/>
    <w:rsid w:val="00CA5C3A"/>
    <w:rsid w:val="00CB14B9"/>
    <w:rsid w:val="00CB4DC9"/>
    <w:rsid w:val="00CB60A2"/>
    <w:rsid w:val="00CC3450"/>
    <w:rsid w:val="00CF2C65"/>
    <w:rsid w:val="00CF7514"/>
    <w:rsid w:val="00D06E1C"/>
    <w:rsid w:val="00D145B3"/>
    <w:rsid w:val="00D15F8B"/>
    <w:rsid w:val="00D1656D"/>
    <w:rsid w:val="00D404F0"/>
    <w:rsid w:val="00D443EA"/>
    <w:rsid w:val="00D51CAC"/>
    <w:rsid w:val="00D60FE3"/>
    <w:rsid w:val="00D6192E"/>
    <w:rsid w:val="00D662B1"/>
    <w:rsid w:val="00D71883"/>
    <w:rsid w:val="00D72FAD"/>
    <w:rsid w:val="00D802C3"/>
    <w:rsid w:val="00D80938"/>
    <w:rsid w:val="00D91BA3"/>
    <w:rsid w:val="00D94E01"/>
    <w:rsid w:val="00DB00D8"/>
    <w:rsid w:val="00DB644B"/>
    <w:rsid w:val="00DB76CB"/>
    <w:rsid w:val="00DC204F"/>
    <w:rsid w:val="00DC4BAA"/>
    <w:rsid w:val="00DC59E4"/>
    <w:rsid w:val="00DD229B"/>
    <w:rsid w:val="00DE2D2A"/>
    <w:rsid w:val="00DE2E62"/>
    <w:rsid w:val="00DE4C03"/>
    <w:rsid w:val="00DE4DC9"/>
    <w:rsid w:val="00DF395A"/>
    <w:rsid w:val="00E06852"/>
    <w:rsid w:val="00E253D0"/>
    <w:rsid w:val="00E25CB5"/>
    <w:rsid w:val="00E262FA"/>
    <w:rsid w:val="00E26FD8"/>
    <w:rsid w:val="00E329E0"/>
    <w:rsid w:val="00E41B1A"/>
    <w:rsid w:val="00E44F1C"/>
    <w:rsid w:val="00E51C3B"/>
    <w:rsid w:val="00E52C3A"/>
    <w:rsid w:val="00E614A4"/>
    <w:rsid w:val="00E6297C"/>
    <w:rsid w:val="00E62E22"/>
    <w:rsid w:val="00E74221"/>
    <w:rsid w:val="00E74A14"/>
    <w:rsid w:val="00E74C01"/>
    <w:rsid w:val="00E86314"/>
    <w:rsid w:val="00E945EB"/>
    <w:rsid w:val="00EA41F4"/>
    <w:rsid w:val="00EB56BD"/>
    <w:rsid w:val="00EB57BC"/>
    <w:rsid w:val="00EC66B7"/>
    <w:rsid w:val="00ED6486"/>
    <w:rsid w:val="00EE6635"/>
    <w:rsid w:val="00EF1802"/>
    <w:rsid w:val="00EF2CA3"/>
    <w:rsid w:val="00EF550C"/>
    <w:rsid w:val="00F00551"/>
    <w:rsid w:val="00F01043"/>
    <w:rsid w:val="00F135AE"/>
    <w:rsid w:val="00F25BFA"/>
    <w:rsid w:val="00F34240"/>
    <w:rsid w:val="00F4050D"/>
    <w:rsid w:val="00F66681"/>
    <w:rsid w:val="00F8419D"/>
    <w:rsid w:val="00F8536E"/>
    <w:rsid w:val="00FA7A2E"/>
    <w:rsid w:val="00FB25E8"/>
    <w:rsid w:val="00FB423A"/>
    <w:rsid w:val="00FB5DBC"/>
    <w:rsid w:val="00FD27F6"/>
    <w:rsid w:val="00FE1D02"/>
    <w:rsid w:val="00FE62B1"/>
    <w:rsid w:val="00FE7AA3"/>
    <w:rsid w:val="00FF1176"/>
    <w:rsid w:val="00FF38B8"/>
    <w:rsid w:val="01AACEFE"/>
    <w:rsid w:val="0224DD94"/>
    <w:rsid w:val="0829B5E8"/>
    <w:rsid w:val="0EB0341A"/>
    <w:rsid w:val="11E22A99"/>
    <w:rsid w:val="121F6B7C"/>
    <w:rsid w:val="166290E9"/>
    <w:rsid w:val="1970FF79"/>
    <w:rsid w:val="19F7CD72"/>
    <w:rsid w:val="23EA9477"/>
    <w:rsid w:val="53983CC1"/>
    <w:rsid w:val="55A75F0C"/>
    <w:rsid w:val="57016C1F"/>
    <w:rsid w:val="5DF6022B"/>
    <w:rsid w:val="5F89A226"/>
    <w:rsid w:val="5F9EB65B"/>
    <w:rsid w:val="64B6CA44"/>
    <w:rsid w:val="678FEA9A"/>
    <w:rsid w:val="69072D7D"/>
    <w:rsid w:val="6C76FD7D"/>
    <w:rsid w:val="7A91BC90"/>
    <w:rsid w:val="7B5D8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 fillcolor="navy" stroke="f">
      <v:fill color="navy"/>
      <v:stroke on="f"/>
      <o:colormru v:ext="edit" colors="#c00"/>
    </o:shapedefaults>
    <o:shapelayout v:ext="edit">
      <o:idmap v:ext="edit" data="1"/>
    </o:shapelayout>
  </w:shapeDefaults>
  <w:doNotEmbedSmartTags/>
  <w:decimalSymbol w:val=","/>
  <w:listSeparator w:val=";"/>
  <w14:docId w14:val="4ADF26FC"/>
  <w15:docId w15:val="{E6F4B4E5-212A-4150-93C1-09140B731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aliases w:val="Normal_ICA 11,5p"/>
    <w:qFormat/>
    <w:rsid w:val="00FD27F6"/>
    <w:pPr>
      <w:suppressAutoHyphens/>
    </w:pPr>
    <w:rPr>
      <w:rFonts w:ascii="Arial" w:hAnsi="Arial"/>
      <w:sz w:val="22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AB7761"/>
    <w:pPr>
      <w:keepNext/>
      <w:numPr>
        <w:numId w:val="26"/>
      </w:numPr>
      <w:spacing w:before="240" w:after="60"/>
      <w:ind w:left="567" w:hanging="567"/>
      <w:outlineLvl w:val="0"/>
    </w:pPr>
    <w:rPr>
      <w:b/>
      <w:bCs/>
      <w:kern w:val="32"/>
      <w:szCs w:val="24"/>
    </w:rPr>
  </w:style>
  <w:style w:type="paragraph" w:styleId="Ttulo2">
    <w:name w:val="heading 2"/>
    <w:basedOn w:val="Normal"/>
    <w:next w:val="Normal"/>
    <w:link w:val="Ttulo2Car"/>
    <w:autoRedefine/>
    <w:uiPriority w:val="9"/>
    <w:qFormat/>
    <w:rsid w:val="00C3690F"/>
    <w:pPr>
      <w:keepNext/>
      <w:spacing w:before="120" w:after="60"/>
      <w:outlineLvl w:val="1"/>
    </w:pPr>
    <w:rPr>
      <w:rFonts w:eastAsia="Arial" w:cs="Arial"/>
      <w:bCs/>
      <w:color w:val="8E0B56"/>
      <w:kern w:val="32"/>
      <w:sz w:val="16"/>
      <w:szCs w:val="24"/>
      <w:lang w:val="es-ES"/>
    </w:rPr>
  </w:style>
  <w:style w:type="paragraph" w:styleId="Ttulo3">
    <w:name w:val="heading 3"/>
    <w:basedOn w:val="Normal"/>
    <w:next w:val="Normal"/>
    <w:link w:val="Ttulo3Car"/>
    <w:uiPriority w:val="9"/>
    <w:qFormat/>
    <w:rsid w:val="00424D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qFormat/>
    <w:rsid w:val="00424D19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qFormat/>
    <w:rsid w:val="00424D1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qFormat/>
    <w:rsid w:val="00424D19"/>
    <w:pPr>
      <w:spacing w:before="240" w:after="60"/>
      <w:outlineLvl w:val="5"/>
    </w:pPr>
    <w:rPr>
      <w:rFonts w:ascii="Calibri" w:hAnsi="Calibri"/>
      <w:b/>
      <w:bCs/>
      <w:sz w:val="20"/>
    </w:rPr>
  </w:style>
  <w:style w:type="paragraph" w:styleId="Ttulo7">
    <w:name w:val="heading 7"/>
    <w:basedOn w:val="Normal"/>
    <w:next w:val="Normal"/>
    <w:link w:val="Ttulo7Car"/>
    <w:uiPriority w:val="9"/>
    <w:qFormat/>
    <w:rsid w:val="00424D19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rsid w:val="00424D19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rsid w:val="00424D19"/>
    <w:pPr>
      <w:spacing w:before="240" w:after="60"/>
      <w:outlineLvl w:val="8"/>
    </w:pPr>
    <w:rPr>
      <w:rFonts w:ascii="Cambria" w:hAnsi="Cambria"/>
      <w:sz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ListICAsmall" w:customStyle="1">
    <w:name w:val="List_ICA_small"/>
    <w:basedOn w:val="ListICA"/>
    <w:rsid w:val="0041650A"/>
  </w:style>
  <w:style w:type="character" w:styleId="Hipervnculo">
    <w:name w:val="Hyperlink"/>
    <w:rsid w:val="0041650A"/>
    <w:rPr>
      <w:color w:val="0000FF"/>
      <w:u w:val="single"/>
    </w:rPr>
  </w:style>
  <w:style w:type="character" w:styleId="Hipervnculovisitado">
    <w:name w:val="FollowedHyperlink"/>
    <w:rsid w:val="0041650A"/>
    <w:rPr>
      <w:color w:val="800080"/>
      <w:u w:val="single"/>
    </w:rPr>
  </w:style>
  <w:style w:type="character" w:styleId="FootnoteCharacters" w:customStyle="1">
    <w:name w:val="Footnote Characters"/>
    <w:locked/>
    <w:rsid w:val="0041650A"/>
    <w:rPr>
      <w:vertAlign w:val="superscript"/>
    </w:rPr>
  </w:style>
  <w:style w:type="paragraph" w:styleId="Heading" w:customStyle="1">
    <w:name w:val="Heading"/>
    <w:basedOn w:val="Normal"/>
    <w:next w:val="Textoindependiente"/>
    <w:rsid w:val="00AB7761"/>
    <w:pPr>
      <w:keepNext/>
      <w:spacing w:before="240" w:after="120"/>
    </w:pPr>
    <w:rPr>
      <w:rFonts w:eastAsia="Arial Unicode MS" w:cs="Mangal"/>
      <w:sz w:val="28"/>
      <w:szCs w:val="28"/>
    </w:rPr>
  </w:style>
  <w:style w:type="paragraph" w:styleId="Textoindependiente">
    <w:name w:val="Body Text"/>
    <w:basedOn w:val="Normal"/>
    <w:link w:val="TextoindependienteCar"/>
    <w:rsid w:val="007A54DE"/>
    <w:pPr>
      <w:spacing w:before="120" w:after="120"/>
    </w:pPr>
    <w:rPr>
      <w:rFonts w:ascii="Verdana" w:hAnsi="Verdana"/>
      <w:sz w:val="20"/>
    </w:rPr>
  </w:style>
  <w:style w:type="paragraph" w:styleId="Lista">
    <w:name w:val="List"/>
    <w:basedOn w:val="Textoindependiente"/>
    <w:rsid w:val="006F589F"/>
    <w:rPr>
      <w:rFonts w:cs="Mangal"/>
    </w:rPr>
  </w:style>
  <w:style w:type="paragraph" w:styleId="Descripcin">
    <w:name w:val="caption"/>
    <w:basedOn w:val="Normal"/>
    <w:qFormat/>
    <w:rsid w:val="006F589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 w:customStyle="1">
    <w:name w:val="Index"/>
    <w:basedOn w:val="Normal"/>
    <w:rsid w:val="006F589F"/>
    <w:pPr>
      <w:suppressLineNumbers/>
    </w:pPr>
    <w:rPr>
      <w:rFonts w:cs="Mangal"/>
    </w:rPr>
  </w:style>
  <w:style w:type="paragraph" w:styleId="Sangradetextonormal">
    <w:name w:val="Body Text Indent"/>
    <w:basedOn w:val="Normal"/>
    <w:link w:val="SangradetextonormalCar"/>
    <w:rsid w:val="006F589F"/>
    <w:pPr>
      <w:ind w:left="426"/>
    </w:pPr>
  </w:style>
  <w:style w:type="paragraph" w:styleId="Sangra2detindependiente">
    <w:name w:val="Body Text Indent 2"/>
    <w:basedOn w:val="Normal"/>
    <w:rsid w:val="006F589F"/>
    <w:pPr>
      <w:ind w:left="284"/>
    </w:pPr>
    <w:rPr>
      <w:sz w:val="20"/>
    </w:rPr>
  </w:style>
  <w:style w:type="paragraph" w:styleId="Encabezado">
    <w:name w:val="header"/>
    <w:basedOn w:val="Normal"/>
    <w:link w:val="EncabezadoCar"/>
    <w:uiPriority w:val="99"/>
    <w:locked/>
    <w:rsid w:val="006F589F"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link w:val="PiedepginaCar"/>
    <w:uiPriority w:val="99"/>
    <w:locked/>
    <w:rsid w:val="006F589F"/>
    <w:pPr>
      <w:tabs>
        <w:tab w:val="center" w:pos="4153"/>
        <w:tab w:val="right" w:pos="8306"/>
      </w:tabs>
    </w:pPr>
  </w:style>
  <w:style w:type="paragraph" w:styleId="Textonotapie">
    <w:name w:val="footnote text"/>
    <w:basedOn w:val="Normal"/>
    <w:locked/>
    <w:rsid w:val="006F589F"/>
    <w:rPr>
      <w:sz w:val="20"/>
    </w:rPr>
  </w:style>
  <w:style w:type="paragraph" w:styleId="Textosinformato">
    <w:name w:val="Plain Text"/>
    <w:basedOn w:val="Normal"/>
    <w:rsid w:val="006F589F"/>
    <w:pPr>
      <w:jc w:val="both"/>
    </w:pPr>
    <w:rPr>
      <w:rFonts w:ascii="Verdana" w:hAnsi="Verdana" w:eastAsia="MS Mincho"/>
      <w:sz w:val="20"/>
    </w:rPr>
  </w:style>
  <w:style w:type="paragraph" w:styleId="Textodeglobo">
    <w:name w:val="Balloon Text"/>
    <w:basedOn w:val="Normal"/>
    <w:rsid w:val="006F589F"/>
    <w:rPr>
      <w:rFonts w:ascii="Tahoma" w:hAnsi="Tahoma" w:cs="Tahoma"/>
      <w:sz w:val="16"/>
      <w:szCs w:val="16"/>
    </w:rPr>
  </w:style>
  <w:style w:type="paragraph" w:styleId="Framecontents" w:customStyle="1">
    <w:name w:val="Frame contents"/>
    <w:basedOn w:val="Textoindependiente"/>
    <w:rsid w:val="006F589F"/>
  </w:style>
  <w:style w:type="paragraph" w:styleId="TableContents" w:customStyle="1">
    <w:name w:val="Table Contents"/>
    <w:basedOn w:val="Normal"/>
    <w:rsid w:val="006F589F"/>
    <w:pPr>
      <w:suppressLineNumbers/>
    </w:pPr>
  </w:style>
  <w:style w:type="paragraph" w:styleId="TableHeading" w:customStyle="1">
    <w:name w:val="Table Heading"/>
    <w:basedOn w:val="TableContents"/>
    <w:rsid w:val="006F589F"/>
    <w:pPr>
      <w:jc w:val="center"/>
    </w:pPr>
    <w:rPr>
      <w:b/>
      <w:bCs/>
    </w:rPr>
  </w:style>
  <w:style w:type="table" w:styleId="Tablaconcuadrcula">
    <w:name w:val="Table Grid"/>
    <w:basedOn w:val="Tablanormal"/>
    <w:rsid w:val="00AF2155"/>
    <w:pPr>
      <w:suppressAutoHyphens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moderna">
    <w:name w:val="Table Contemporary"/>
    <w:basedOn w:val="Tablanormal"/>
    <w:rsid w:val="00EC66B7"/>
    <w:pPr>
      <w:suppressAutoHyphens/>
    </w:pPr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character" w:styleId="Textoennegrita">
    <w:name w:val="Strong"/>
    <w:uiPriority w:val="22"/>
    <w:qFormat/>
    <w:rsid w:val="00424D19"/>
    <w:rPr>
      <w:b/>
      <w:bCs/>
    </w:rPr>
  </w:style>
  <w:style w:type="character" w:styleId="gridtitle" w:customStyle="1">
    <w:name w:val="gridtitle"/>
    <w:basedOn w:val="Fuentedeprrafopredeter"/>
    <w:rsid w:val="002F4F65"/>
  </w:style>
  <w:style w:type="character" w:styleId="Ttulo1Car" w:customStyle="1">
    <w:name w:val="Título 1 Car"/>
    <w:link w:val="Ttulo1"/>
    <w:uiPriority w:val="9"/>
    <w:rsid w:val="00AB7761"/>
    <w:rPr>
      <w:rFonts w:ascii="Arial" w:hAnsi="Arial"/>
      <w:b/>
      <w:bCs/>
      <w:kern w:val="32"/>
      <w:sz w:val="22"/>
      <w:szCs w:val="24"/>
      <w:lang w:eastAsia="ar-SA"/>
    </w:rPr>
  </w:style>
  <w:style w:type="character" w:styleId="Ttulo2Car" w:customStyle="1">
    <w:name w:val="Título 2 Car"/>
    <w:link w:val="Ttulo2"/>
    <w:uiPriority w:val="9"/>
    <w:rsid w:val="00C3690F"/>
    <w:rPr>
      <w:rFonts w:ascii="Arial" w:hAnsi="Arial" w:eastAsia="Arial" w:cs="Arial"/>
      <w:bCs/>
      <w:color w:val="8E0B56"/>
      <w:kern w:val="32"/>
      <w:sz w:val="16"/>
      <w:szCs w:val="24"/>
      <w:lang w:val="es-ES" w:eastAsia="ar-SA"/>
    </w:rPr>
  </w:style>
  <w:style w:type="character" w:styleId="Ttulo3Car" w:customStyle="1">
    <w:name w:val="Título 3 Car"/>
    <w:link w:val="Ttulo3"/>
    <w:uiPriority w:val="9"/>
    <w:semiHidden/>
    <w:rsid w:val="00424D19"/>
    <w:rPr>
      <w:rFonts w:ascii="Cambria" w:hAnsi="Cambria" w:eastAsia="Times New Roman"/>
      <w:b/>
      <w:bCs/>
      <w:sz w:val="26"/>
      <w:szCs w:val="26"/>
    </w:rPr>
  </w:style>
  <w:style w:type="character" w:styleId="Ttulo4Car" w:customStyle="1">
    <w:name w:val="Título 4 Car"/>
    <w:link w:val="Ttulo4"/>
    <w:uiPriority w:val="9"/>
    <w:rsid w:val="00424D19"/>
    <w:rPr>
      <w:b/>
      <w:bCs/>
      <w:sz w:val="28"/>
      <w:szCs w:val="28"/>
    </w:rPr>
  </w:style>
  <w:style w:type="character" w:styleId="Ttulo5Car" w:customStyle="1">
    <w:name w:val="Título 5 Car"/>
    <w:link w:val="Ttulo5"/>
    <w:uiPriority w:val="9"/>
    <w:semiHidden/>
    <w:rsid w:val="00424D19"/>
    <w:rPr>
      <w:b/>
      <w:bCs/>
      <w:i/>
      <w:iCs/>
      <w:sz w:val="26"/>
      <w:szCs w:val="26"/>
    </w:rPr>
  </w:style>
  <w:style w:type="character" w:styleId="Ttulo6Car" w:customStyle="1">
    <w:name w:val="Título 6 Car"/>
    <w:link w:val="Ttulo6"/>
    <w:uiPriority w:val="9"/>
    <w:semiHidden/>
    <w:rsid w:val="00424D19"/>
    <w:rPr>
      <w:b/>
      <w:bCs/>
    </w:rPr>
  </w:style>
  <w:style w:type="character" w:styleId="Ttulo7Car" w:customStyle="1">
    <w:name w:val="Título 7 Car"/>
    <w:link w:val="Ttulo7"/>
    <w:uiPriority w:val="9"/>
    <w:semiHidden/>
    <w:rsid w:val="00424D19"/>
    <w:rPr>
      <w:sz w:val="24"/>
      <w:szCs w:val="24"/>
    </w:rPr>
  </w:style>
  <w:style w:type="character" w:styleId="Ttulo8Car" w:customStyle="1">
    <w:name w:val="Título 8 Car"/>
    <w:link w:val="Ttulo8"/>
    <w:uiPriority w:val="9"/>
    <w:semiHidden/>
    <w:rsid w:val="00424D19"/>
    <w:rPr>
      <w:i/>
      <w:iCs/>
      <w:sz w:val="24"/>
      <w:szCs w:val="24"/>
    </w:rPr>
  </w:style>
  <w:style w:type="character" w:styleId="Ttulo9Car" w:customStyle="1">
    <w:name w:val="Título 9 Car"/>
    <w:link w:val="Ttulo9"/>
    <w:uiPriority w:val="9"/>
    <w:semiHidden/>
    <w:rsid w:val="00424D19"/>
    <w:rPr>
      <w:rFonts w:ascii="Cambria" w:hAnsi="Cambria" w:eastAsia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424D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styleId="TtuloCar" w:customStyle="1">
    <w:name w:val="Título Car"/>
    <w:link w:val="Ttulo"/>
    <w:uiPriority w:val="10"/>
    <w:rsid w:val="00424D19"/>
    <w:rPr>
      <w:rFonts w:ascii="Cambria" w:hAnsi="Cambria" w:eastAsia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4D19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styleId="SubttuloCar" w:customStyle="1">
    <w:name w:val="Subtítulo Car"/>
    <w:link w:val="Subttulo"/>
    <w:uiPriority w:val="11"/>
    <w:rsid w:val="00424D19"/>
    <w:rPr>
      <w:rFonts w:ascii="Cambria" w:hAnsi="Cambria" w:eastAsia="Times New Roman"/>
      <w:sz w:val="24"/>
      <w:szCs w:val="24"/>
    </w:rPr>
  </w:style>
  <w:style w:type="character" w:styleId="nfasis">
    <w:name w:val="Emphasis"/>
    <w:uiPriority w:val="20"/>
    <w:qFormat/>
    <w:rsid w:val="00424D19"/>
    <w:rPr>
      <w:rFonts w:ascii="Calibri" w:hAnsi="Calibri"/>
      <w:b/>
      <w:i/>
      <w:iCs/>
    </w:rPr>
  </w:style>
  <w:style w:type="paragraph" w:styleId="KeinLeerraum" w:customStyle="1">
    <w:name w:val="Kein Leerraum"/>
    <w:basedOn w:val="Normal"/>
    <w:uiPriority w:val="1"/>
    <w:qFormat/>
    <w:rsid w:val="00424D19"/>
    <w:rPr>
      <w:szCs w:val="32"/>
    </w:rPr>
  </w:style>
  <w:style w:type="paragraph" w:styleId="Listenabsatz" w:customStyle="1">
    <w:name w:val="Listenabsatz"/>
    <w:basedOn w:val="Normal"/>
    <w:uiPriority w:val="34"/>
    <w:qFormat/>
    <w:rsid w:val="00424D19"/>
    <w:pPr>
      <w:ind w:left="720"/>
      <w:contextualSpacing/>
    </w:pPr>
  </w:style>
  <w:style w:type="paragraph" w:styleId="Anfhrungszeichen" w:customStyle="1">
    <w:name w:val="Anführungszeichen"/>
    <w:basedOn w:val="Normal"/>
    <w:next w:val="Normal"/>
    <w:link w:val="AnfhrungszeichenZchn"/>
    <w:uiPriority w:val="29"/>
    <w:qFormat/>
    <w:rsid w:val="00424D19"/>
    <w:rPr>
      <w:rFonts w:ascii="Calibri" w:hAnsi="Calibri"/>
      <w:i/>
      <w:sz w:val="24"/>
      <w:szCs w:val="24"/>
    </w:rPr>
  </w:style>
  <w:style w:type="character" w:styleId="AnfhrungszeichenZchn" w:customStyle="1">
    <w:name w:val="Anführungszeichen Zchn"/>
    <w:link w:val="Anfhrungszeichen"/>
    <w:uiPriority w:val="29"/>
    <w:rsid w:val="00424D19"/>
    <w:rPr>
      <w:i/>
      <w:sz w:val="24"/>
      <w:szCs w:val="24"/>
    </w:rPr>
  </w:style>
  <w:style w:type="paragraph" w:styleId="IntensivesAnfhrungszeichen" w:customStyle="1">
    <w:name w:val="Intensives Anführungszeichen"/>
    <w:basedOn w:val="Normal"/>
    <w:next w:val="Normal"/>
    <w:link w:val="IntensivesAnfhrungszeichenZchn"/>
    <w:uiPriority w:val="30"/>
    <w:qFormat/>
    <w:rsid w:val="00424D19"/>
    <w:pPr>
      <w:ind w:left="720" w:right="720"/>
    </w:pPr>
    <w:rPr>
      <w:rFonts w:ascii="Calibri" w:hAnsi="Calibri"/>
      <w:b/>
      <w:i/>
      <w:sz w:val="24"/>
    </w:rPr>
  </w:style>
  <w:style w:type="character" w:styleId="IntensivesAnfhrungszeichenZchn" w:customStyle="1">
    <w:name w:val="Intensives Anführungszeichen Zchn"/>
    <w:link w:val="IntensivesAnfhrungszeichen"/>
    <w:uiPriority w:val="30"/>
    <w:rsid w:val="00424D19"/>
    <w:rPr>
      <w:b/>
      <w:i/>
      <w:sz w:val="24"/>
    </w:rPr>
  </w:style>
  <w:style w:type="character" w:styleId="SchwacheHervorhebung" w:customStyle="1">
    <w:name w:val="Schwache Hervorhebung"/>
    <w:uiPriority w:val="19"/>
    <w:qFormat/>
    <w:rsid w:val="00424D19"/>
    <w:rPr>
      <w:i/>
      <w:color w:val="5A5A5A"/>
    </w:rPr>
  </w:style>
  <w:style w:type="character" w:styleId="IntensiveHervorhebung" w:customStyle="1">
    <w:name w:val="Intensive Hervorhebung"/>
    <w:uiPriority w:val="21"/>
    <w:qFormat/>
    <w:rsid w:val="00424D19"/>
    <w:rPr>
      <w:b/>
      <w:i/>
      <w:sz w:val="24"/>
      <w:szCs w:val="24"/>
      <w:u w:val="single"/>
    </w:rPr>
  </w:style>
  <w:style w:type="character" w:styleId="SchwacherVerweis" w:customStyle="1">
    <w:name w:val="Schwacher Verweis"/>
    <w:uiPriority w:val="31"/>
    <w:qFormat/>
    <w:rsid w:val="00424D19"/>
    <w:rPr>
      <w:sz w:val="24"/>
      <w:szCs w:val="24"/>
      <w:u w:val="single"/>
    </w:rPr>
  </w:style>
  <w:style w:type="character" w:styleId="IntensiverVerweis" w:customStyle="1">
    <w:name w:val="Intensiver Verweis"/>
    <w:uiPriority w:val="32"/>
    <w:qFormat/>
    <w:rsid w:val="00424D19"/>
    <w:rPr>
      <w:b/>
      <w:sz w:val="24"/>
      <w:u w:val="single"/>
    </w:rPr>
  </w:style>
  <w:style w:type="character" w:styleId="Buchtitel" w:customStyle="1">
    <w:name w:val="Buchtitel"/>
    <w:uiPriority w:val="33"/>
    <w:qFormat/>
    <w:rsid w:val="00424D19"/>
    <w:rPr>
      <w:rFonts w:ascii="Cambria" w:hAnsi="Cambria" w:eastAsia="Times New Roman"/>
      <w:b/>
      <w:i/>
      <w:sz w:val="24"/>
      <w:szCs w:val="24"/>
    </w:rPr>
  </w:style>
  <w:style w:type="paragraph" w:styleId="Inhaltsverzeichnisberschrift" w:customStyle="1">
    <w:name w:val="Inhaltsverzeichnisüberschrift"/>
    <w:basedOn w:val="Ttulo1"/>
    <w:next w:val="Normal"/>
    <w:uiPriority w:val="39"/>
    <w:semiHidden/>
    <w:unhideWhenUsed/>
    <w:qFormat/>
    <w:rsid w:val="00424D19"/>
    <w:pPr>
      <w:outlineLvl w:val="9"/>
    </w:pPr>
  </w:style>
  <w:style w:type="paragraph" w:styleId="AdressFieldICA" w:customStyle="1">
    <w:name w:val="AdressFieldICA"/>
    <w:basedOn w:val="Normal"/>
    <w:link w:val="AdressFieldICAZchn"/>
    <w:qFormat/>
    <w:rsid w:val="00424D19"/>
    <w:rPr>
      <w:sz w:val="24"/>
      <w:szCs w:val="24"/>
    </w:rPr>
  </w:style>
  <w:style w:type="paragraph" w:styleId="DateFieldICA" w:customStyle="1">
    <w:name w:val="DateFieldICA"/>
    <w:basedOn w:val="Normal"/>
    <w:link w:val="DateFieldICAZchn"/>
    <w:qFormat/>
    <w:rsid w:val="00424D19"/>
    <w:rPr>
      <w:sz w:val="24"/>
      <w:szCs w:val="24"/>
    </w:rPr>
  </w:style>
  <w:style w:type="character" w:styleId="AdressFieldICAZchn" w:customStyle="1">
    <w:name w:val="AdressFieldICA Zchn"/>
    <w:link w:val="AdressFieldICA"/>
    <w:rsid w:val="00424D19"/>
    <w:rPr>
      <w:rFonts w:ascii="Arial" w:hAnsi="Arial" w:cs="Arial"/>
      <w:sz w:val="24"/>
      <w:szCs w:val="24"/>
    </w:rPr>
  </w:style>
  <w:style w:type="paragraph" w:styleId="Titel1ICA" w:customStyle="1">
    <w:name w:val="Titel_1_ICA"/>
    <w:basedOn w:val="Normal"/>
    <w:link w:val="Titel1ICAZchn"/>
    <w:qFormat/>
    <w:rsid w:val="00DB00D8"/>
    <w:rPr>
      <w:b/>
      <w:color w:val="952B6A"/>
      <w:sz w:val="24"/>
      <w:szCs w:val="24"/>
      <w:u w:val="single"/>
      <w:lang w:val="fr-CH"/>
    </w:rPr>
  </w:style>
  <w:style w:type="character" w:styleId="DateFieldICAZchn" w:customStyle="1">
    <w:name w:val="DateFieldICA Zchn"/>
    <w:link w:val="DateFieldICA"/>
    <w:rsid w:val="00424D19"/>
    <w:rPr>
      <w:rFonts w:ascii="Arial" w:hAnsi="Arial" w:cs="Arial"/>
      <w:sz w:val="24"/>
      <w:szCs w:val="24"/>
    </w:rPr>
  </w:style>
  <w:style w:type="paragraph" w:styleId="GreetingsICA" w:customStyle="1">
    <w:name w:val="Greetings_ICA"/>
    <w:basedOn w:val="Normal"/>
    <w:link w:val="GreetingsICAZchn"/>
    <w:qFormat/>
    <w:rsid w:val="00424D19"/>
    <w:rPr>
      <w:sz w:val="24"/>
      <w:szCs w:val="24"/>
      <w:lang w:val="fr-CH"/>
    </w:rPr>
  </w:style>
  <w:style w:type="character" w:styleId="Titel1ICAZchn" w:customStyle="1">
    <w:name w:val="Titel_1_ICA Zchn"/>
    <w:link w:val="Titel1ICA"/>
    <w:rsid w:val="00DB00D8"/>
    <w:rPr>
      <w:rFonts w:ascii="Arial" w:hAnsi="Arial"/>
      <w:b/>
      <w:color w:val="952B6A"/>
      <w:sz w:val="24"/>
      <w:szCs w:val="24"/>
      <w:u w:val="single"/>
      <w:lang w:val="fr-CH"/>
    </w:rPr>
  </w:style>
  <w:style w:type="paragraph" w:styleId="TextLetterICA" w:customStyle="1">
    <w:name w:val="Text_Letter_ICA"/>
    <w:basedOn w:val="Normal"/>
    <w:link w:val="TextLetterICAZchn"/>
    <w:qFormat/>
    <w:rsid w:val="00424D19"/>
    <w:pPr>
      <w:spacing w:before="120" w:after="120"/>
    </w:pPr>
    <w:rPr>
      <w:sz w:val="24"/>
      <w:szCs w:val="24"/>
    </w:rPr>
  </w:style>
  <w:style w:type="character" w:styleId="GreetingsICAZchn" w:customStyle="1">
    <w:name w:val="Greetings_ICA Zchn"/>
    <w:link w:val="GreetingsICA"/>
    <w:rsid w:val="00424D19"/>
    <w:rPr>
      <w:rFonts w:ascii="Arial" w:hAnsi="Arial" w:cs="Arial"/>
      <w:sz w:val="24"/>
      <w:szCs w:val="24"/>
      <w:lang w:val="fr-CH"/>
    </w:rPr>
  </w:style>
  <w:style w:type="paragraph" w:styleId="Subtitle1ICA" w:customStyle="1">
    <w:name w:val="Subtitle_1_ICA"/>
    <w:basedOn w:val="Normal"/>
    <w:link w:val="Subtitle1ICAZchn"/>
    <w:qFormat/>
    <w:rsid w:val="00424D19"/>
    <w:pPr>
      <w:spacing w:before="120" w:after="120"/>
    </w:pPr>
    <w:rPr>
      <w:b/>
      <w:sz w:val="24"/>
      <w:szCs w:val="24"/>
    </w:rPr>
  </w:style>
  <w:style w:type="character" w:styleId="TextLetterICAZchn" w:customStyle="1">
    <w:name w:val="Text_Letter_ICA Zchn"/>
    <w:link w:val="TextLetterICA"/>
    <w:rsid w:val="00424D19"/>
    <w:rPr>
      <w:rFonts w:ascii="Arial" w:hAnsi="Arial" w:cs="Arial"/>
      <w:sz w:val="24"/>
      <w:szCs w:val="24"/>
    </w:rPr>
  </w:style>
  <w:style w:type="paragraph" w:styleId="Subtitle2ICA" w:customStyle="1">
    <w:name w:val="Subtitle_2_ICA"/>
    <w:basedOn w:val="Normal"/>
    <w:link w:val="Subtitle2ICAZchn"/>
    <w:qFormat/>
    <w:rsid w:val="00424D19"/>
    <w:pPr>
      <w:spacing w:before="120" w:after="120"/>
    </w:pPr>
    <w:rPr>
      <w:b/>
      <w:i/>
      <w:sz w:val="24"/>
      <w:szCs w:val="24"/>
    </w:rPr>
  </w:style>
  <w:style w:type="character" w:styleId="Subtitle1ICAZchn" w:customStyle="1">
    <w:name w:val="Subtitle_1_ICA Zchn"/>
    <w:link w:val="Subtitle1ICA"/>
    <w:rsid w:val="00424D19"/>
    <w:rPr>
      <w:rFonts w:ascii="Arial" w:hAnsi="Arial" w:cs="Arial"/>
      <w:b/>
      <w:sz w:val="24"/>
      <w:szCs w:val="24"/>
    </w:rPr>
  </w:style>
  <w:style w:type="paragraph" w:styleId="ListICA" w:customStyle="1">
    <w:name w:val="List_ICA"/>
    <w:basedOn w:val="Normal"/>
    <w:link w:val="ListICAZchn"/>
    <w:qFormat/>
    <w:rsid w:val="00424D19"/>
    <w:pPr>
      <w:numPr>
        <w:numId w:val="3"/>
      </w:numPr>
    </w:pPr>
    <w:rPr>
      <w:sz w:val="24"/>
      <w:szCs w:val="24"/>
    </w:rPr>
  </w:style>
  <w:style w:type="character" w:styleId="Subtitle2ICAZchn" w:customStyle="1">
    <w:name w:val="Subtitle_2_ICA Zchn"/>
    <w:link w:val="Subtitle2ICA"/>
    <w:rsid w:val="00424D19"/>
    <w:rPr>
      <w:rFonts w:ascii="Arial" w:hAnsi="Arial" w:cs="Arial"/>
      <w:b/>
      <w:i/>
      <w:sz w:val="24"/>
      <w:szCs w:val="24"/>
    </w:rPr>
  </w:style>
  <w:style w:type="paragraph" w:styleId="ICASmall" w:customStyle="1">
    <w:name w:val="ICA Small"/>
    <w:basedOn w:val="AdressFieldICA"/>
    <w:rsid w:val="0041650A"/>
    <w:rPr>
      <w:sz w:val="20"/>
    </w:rPr>
  </w:style>
  <w:style w:type="character" w:styleId="ListICAZchn" w:customStyle="1">
    <w:name w:val="List_ICA Zchn"/>
    <w:link w:val="ListICA"/>
    <w:rsid w:val="00424D19"/>
    <w:rPr>
      <w:rFonts w:ascii="Arial" w:hAnsi="Arial" w:cs="Arial"/>
      <w:sz w:val="24"/>
      <w:szCs w:val="24"/>
    </w:rPr>
  </w:style>
  <w:style w:type="paragraph" w:styleId="ICAMedium" w:customStyle="1">
    <w:name w:val="ICA Medium"/>
    <w:basedOn w:val="AdressFieldICA"/>
    <w:rsid w:val="0041650A"/>
    <w:rPr>
      <w:sz w:val="22"/>
    </w:rPr>
  </w:style>
  <w:style w:type="character" w:styleId="NormalICA12p" w:customStyle="1">
    <w:name w:val="Normal_ICA_12p"/>
    <w:rsid w:val="0041650A"/>
    <w:rPr>
      <w:rFonts w:ascii="Arial" w:hAnsi="Arial"/>
      <w:sz w:val="24"/>
    </w:rPr>
  </w:style>
  <w:style w:type="paragraph" w:styleId="NormalICAmargin" w:customStyle="1">
    <w:name w:val="Normal_ICA_margin"/>
    <w:basedOn w:val="ListICA"/>
    <w:rsid w:val="0041650A"/>
    <w:pPr>
      <w:ind w:left="1080"/>
    </w:pPr>
  </w:style>
  <w:style w:type="paragraph" w:styleId="Subtitle3ICA" w:customStyle="1">
    <w:name w:val="Subtitle_3_ICA"/>
    <w:basedOn w:val="Subtitle1ICA"/>
    <w:rsid w:val="0041650A"/>
    <w:rPr>
      <w:sz w:val="22"/>
    </w:rPr>
  </w:style>
  <w:style w:type="paragraph" w:styleId="Encabezadodemensaje">
    <w:name w:val="Message Header"/>
    <w:basedOn w:val="Normal"/>
    <w:rsid w:val="0041650A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cs="Arial"/>
      <w:sz w:val="24"/>
    </w:rPr>
  </w:style>
  <w:style w:type="paragraph" w:styleId="NormalWeb">
    <w:name w:val="Normal (Web)"/>
    <w:basedOn w:val="Normal"/>
    <w:rsid w:val="00AE4B01"/>
    <w:rPr>
      <w:sz w:val="24"/>
      <w:szCs w:val="24"/>
    </w:rPr>
  </w:style>
  <w:style w:type="paragraph" w:styleId="Style2" w:customStyle="1">
    <w:name w:val="Style2"/>
    <w:basedOn w:val="Normal"/>
    <w:rsid w:val="00576CA7"/>
    <w:pPr>
      <w:pBdr>
        <w:bottom w:val="single" w:color="808080" w:sz="6" w:space="1"/>
      </w:pBdr>
      <w:suppressAutoHyphens w:val="0"/>
      <w:spacing w:before="220" w:after="120" w:line="220" w:lineRule="atLeast"/>
    </w:pPr>
    <w:rPr>
      <w:rFonts w:ascii="Calibri" w:hAnsi="Calibri"/>
      <w:b/>
      <w:i/>
      <w:spacing w:val="10"/>
      <w:sz w:val="24"/>
      <w:szCs w:val="24"/>
      <w:lang w:val="en-US" w:eastAsia="en-US"/>
    </w:rPr>
  </w:style>
  <w:style w:type="paragraph" w:styleId="SectionTitle" w:customStyle="1">
    <w:name w:val="Section Title"/>
    <w:basedOn w:val="Normal"/>
    <w:next w:val="Normal"/>
    <w:autoRedefine/>
    <w:rsid w:val="00576CA7"/>
    <w:pPr>
      <w:pBdr>
        <w:bottom w:val="single" w:color="808080" w:sz="6" w:space="1"/>
      </w:pBdr>
      <w:suppressAutoHyphens w:val="0"/>
      <w:spacing w:before="360" w:after="240" w:line="220" w:lineRule="atLeast"/>
    </w:pPr>
    <w:rPr>
      <w:rFonts w:ascii="Calibri" w:hAnsi="Calibri"/>
      <w:b/>
      <w:i/>
      <w:caps/>
      <w:spacing w:val="15"/>
      <w:sz w:val="28"/>
      <w:szCs w:val="28"/>
      <w:lang w:val="en-US" w:eastAsia="en-US"/>
    </w:rPr>
  </w:style>
  <w:style w:type="character" w:styleId="Nmerodepgina">
    <w:name w:val="page number"/>
    <w:basedOn w:val="Fuentedeprrafopredeter"/>
    <w:rsid w:val="00576CA7"/>
  </w:style>
  <w:style w:type="character" w:styleId="zmsearchresult" w:customStyle="1">
    <w:name w:val="zmsearchresult"/>
    <w:basedOn w:val="Fuentedeprrafopredeter"/>
    <w:rsid w:val="008115AE"/>
  </w:style>
  <w:style w:type="character" w:styleId="object" w:customStyle="1">
    <w:name w:val="object"/>
    <w:basedOn w:val="Fuentedeprrafopredeter"/>
    <w:rsid w:val="008115AE"/>
  </w:style>
  <w:style w:type="character" w:styleId="nfasisintenso">
    <w:name w:val="Intense Emphasis"/>
    <w:uiPriority w:val="21"/>
    <w:qFormat/>
    <w:rsid w:val="00851849"/>
    <w:rPr>
      <w:b/>
      <w:bCs/>
      <w:i/>
      <w:iCs/>
      <w:color w:val="93A299"/>
    </w:rPr>
  </w:style>
  <w:style w:type="paragraph" w:styleId="Listaconnmeros">
    <w:name w:val="List Number"/>
    <w:basedOn w:val="Normal"/>
    <w:rsid w:val="00DC204F"/>
    <w:pPr>
      <w:numPr>
        <w:numId w:val="9"/>
      </w:numPr>
      <w:tabs>
        <w:tab w:val="left" w:pos="1701"/>
      </w:tabs>
      <w:ind w:left="1701" w:right="849" w:hanging="283"/>
      <w:contextualSpacing/>
      <w:jc w:val="both"/>
    </w:pPr>
  </w:style>
  <w:style w:type="character" w:styleId="TextoindependienteCar" w:customStyle="1">
    <w:name w:val="Texto independiente Car"/>
    <w:link w:val="Textoindependiente"/>
    <w:rsid w:val="007A54DE"/>
    <w:rPr>
      <w:rFonts w:ascii="Verdana" w:hAnsi="Verdana"/>
      <w:lang w:eastAsia="ar-SA"/>
    </w:rPr>
  </w:style>
  <w:style w:type="character" w:styleId="SangradetextonormalCar" w:customStyle="1">
    <w:name w:val="Sangría de texto normal Car"/>
    <w:link w:val="Sangradetextonormal"/>
    <w:rsid w:val="00851849"/>
    <w:rPr>
      <w:rFonts w:ascii="Arial" w:hAnsi="Arial"/>
      <w:sz w:val="22"/>
      <w:lang w:val="en-GB" w:eastAsia="ar-SA"/>
    </w:rPr>
  </w:style>
  <w:style w:type="character" w:styleId="EncabezadoCar" w:customStyle="1">
    <w:name w:val="Encabezado Car"/>
    <w:link w:val="Encabezado"/>
    <w:uiPriority w:val="99"/>
    <w:rsid w:val="00601F42"/>
    <w:rPr>
      <w:rFonts w:ascii="Arial" w:hAnsi="Arial"/>
      <w:sz w:val="22"/>
      <w:lang w:eastAsia="ar-SA"/>
    </w:rPr>
  </w:style>
  <w:style w:type="paragraph" w:styleId="Textoindependiente2">
    <w:name w:val="Body Text 2"/>
    <w:basedOn w:val="Normal"/>
    <w:link w:val="Textoindependiente2Car"/>
    <w:rsid w:val="00AB7761"/>
    <w:pPr>
      <w:spacing w:before="120" w:after="120"/>
      <w:ind w:left="1134"/>
    </w:pPr>
  </w:style>
  <w:style w:type="character" w:styleId="Textoindependiente2Car" w:customStyle="1">
    <w:name w:val="Texto independiente 2 Car"/>
    <w:basedOn w:val="Fuentedeprrafopredeter"/>
    <w:link w:val="Textoindependiente2"/>
    <w:rsid w:val="00AB7761"/>
    <w:rPr>
      <w:rFonts w:ascii="Arial" w:hAnsi="Arial"/>
      <w:sz w:val="22"/>
      <w:lang w:eastAsia="ar-SA"/>
    </w:rPr>
  </w:style>
  <w:style w:type="paragraph" w:styleId="Prrafodelista">
    <w:name w:val="List Paragraph"/>
    <w:basedOn w:val="Normal"/>
    <w:uiPriority w:val="34"/>
    <w:qFormat/>
    <w:rsid w:val="00D404F0"/>
    <w:pPr>
      <w:ind w:left="720"/>
      <w:contextualSpacing/>
    </w:pPr>
  </w:style>
  <w:style w:type="character" w:styleId="PiedepginaCar" w:customStyle="1">
    <w:name w:val="Pie de página Car"/>
    <w:basedOn w:val="Fuentedeprrafopredeter"/>
    <w:link w:val="Piedepgina"/>
    <w:uiPriority w:val="99"/>
    <w:rsid w:val="006B038B"/>
    <w:rPr>
      <w:rFonts w:ascii="Arial" w:hAnsi="Arial"/>
      <w:sz w:val="22"/>
      <w:lang w:eastAsia="ar-SA"/>
    </w:rPr>
  </w:style>
  <w:style w:type="paragraph" w:styleId="Textonotaalfinal">
    <w:name w:val="endnote text"/>
    <w:basedOn w:val="Normal"/>
    <w:link w:val="TextonotaalfinalCar"/>
    <w:rsid w:val="009B1F17"/>
    <w:rPr>
      <w:sz w:val="20"/>
    </w:rPr>
  </w:style>
  <w:style w:type="character" w:styleId="TextonotaalfinalCar" w:customStyle="1">
    <w:name w:val="Texto nota al final Car"/>
    <w:basedOn w:val="Fuentedeprrafopredeter"/>
    <w:link w:val="Textonotaalfinal"/>
    <w:rsid w:val="009B1F17"/>
    <w:rPr>
      <w:rFonts w:ascii="Arial" w:hAnsi="Arial"/>
      <w:lang w:eastAsia="ar-SA"/>
    </w:rPr>
  </w:style>
  <w:style w:type="character" w:styleId="Refdenotaalfinal">
    <w:name w:val="endnote reference"/>
    <w:basedOn w:val="Fuentedeprrafopredeter"/>
    <w:rsid w:val="009B1F17"/>
    <w:rPr>
      <w:vertAlign w:val="superscript"/>
    </w:rPr>
  </w:style>
  <w:style w:type="character" w:styleId="Refdenotaalpie">
    <w:name w:val="footnote reference"/>
    <w:basedOn w:val="Fuentedeprrafopredeter"/>
    <w:locked/>
    <w:rsid w:val="005D588F"/>
    <w:rPr>
      <w:vertAlign w:val="superscript"/>
    </w:rPr>
  </w:style>
  <w:style w:type="character" w:styleId="Referenciaintensa">
    <w:name w:val="Intense Reference"/>
    <w:basedOn w:val="Fuentedeprrafopredeter"/>
    <w:uiPriority w:val="32"/>
    <w:qFormat/>
    <w:rsid w:val="00005C9B"/>
    <w:rPr>
      <w:b/>
      <w:bCs/>
      <w:smallCaps/>
      <w:color w:val="EB2900" w:themeColor="accent1"/>
      <w:spacing w:val="5"/>
    </w:rPr>
  </w:style>
  <w:style w:type="paragraph" w:styleId="Default" w:customStyle="1">
    <w:name w:val="Default"/>
    <w:rsid w:val="005D6B1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normaltextrun" w:customStyle="1">
    <w:name w:val="normaltextrun"/>
    <w:basedOn w:val="Fuentedeprrafopredeter"/>
    <w:rsid w:val="00C3690F"/>
  </w:style>
  <w:style w:type="character" w:styleId="Mencinsinresolver">
    <w:name w:val="Unresolved Mention"/>
    <w:basedOn w:val="Fuentedeprrafopredeter"/>
    <w:uiPriority w:val="99"/>
    <w:semiHidden/>
    <w:unhideWhenUsed/>
    <w:rsid w:val="00EA41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F5F5F5"/>
                                    <w:left w:val="single" w:sz="4" w:space="0" w:color="F5F5F5"/>
                                    <w:bottom w:val="single" w:sz="4" w:space="0" w:color="F5F5F5"/>
                                    <w:right w:val="single" w:sz="4" w:space="0" w:color="F5F5F5"/>
                                  </w:divBdr>
                                  <w:divsChild>
                                    <w:div w:id="156055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78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Relationship Type="http://schemas.openxmlformats.org/officeDocument/2006/relationships/hyperlink" Target="mailto:membresia@aciamericas.coop" TargetMode="External" Id="Rbdf585ae89954172" /><Relationship Type="http://schemas.openxmlformats.org/officeDocument/2006/relationships/header" Target="header2.xml" Id="R0297976bf2694ca5" /><Relationship Type="http://schemas.openxmlformats.org/officeDocument/2006/relationships/footer" Target="footer.xml" Id="R34d67d71de9545a6" /><Relationship Type="http://schemas.openxmlformats.org/officeDocument/2006/relationships/footer" Target="footer2.xml" Id="Rc3f0f9379054413c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Global%20Office\Templates\Templates%202012\FINAL%20TEMPLATES\EXTERNAL\ICA%20Member%20Briefing.dotx" TargetMode="External"/></Relationships>
</file>

<file path=word/theme/theme1.xml><?xml version="1.0" encoding="utf-8"?>
<a:theme xmlns:a="http://schemas.openxmlformats.org/drawingml/2006/main" name="Office Theme">
  <a:themeElements>
    <a:clrScheme name="Coop">
      <a:dk1>
        <a:sysClr val="windowText" lastClr="000000"/>
      </a:dk1>
      <a:lt1>
        <a:sysClr val="window" lastClr="FFFFFF"/>
      </a:lt1>
      <a:dk2>
        <a:srgbClr val="8E0B56"/>
      </a:dk2>
      <a:lt2>
        <a:srgbClr val="FFFFFF"/>
      </a:lt2>
      <a:accent1>
        <a:srgbClr val="EB2900"/>
      </a:accent1>
      <a:accent2>
        <a:srgbClr val="FF8300"/>
      </a:accent2>
      <a:accent3>
        <a:srgbClr val="455CC7"/>
      </a:accent3>
      <a:accent4>
        <a:srgbClr val="0091B3"/>
      </a:accent4>
      <a:accent5>
        <a:srgbClr val="00945E"/>
      </a:accent5>
      <a:accent6>
        <a:srgbClr val="82BC00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ECA59-4413-4BE1-99E3-2D92F96443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7993DED-A295-476E-82A1-9B6DBDA35DDA}"/>
</file>

<file path=customXml/itemProps3.xml><?xml version="1.0" encoding="utf-8"?>
<ds:datastoreItem xmlns:ds="http://schemas.openxmlformats.org/officeDocument/2006/customXml" ds:itemID="{5387A72E-F006-45F1-88B2-C336702CFC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830D065-2043-4B0C-8280-568D96BDA3E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ICA Member Briefing.dotx</ap:Template>
  <ap:Application>Microsoft Word for the web</ap:Application>
  <ap:DocSecurity>0</ap:DocSecurity>
  <ap:ScaleCrop>false</ap:ScaleCrop>
  <ap:Company>ica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Soizick Menais</dc:creator>
  <lastModifiedBy>Lauren Naranjo</lastModifiedBy>
  <revision>5</revision>
  <lastPrinted>2014-03-26T09:23:00.0000000Z</lastPrinted>
  <dcterms:created xsi:type="dcterms:W3CDTF">2022-02-07T22:23:00.0000000Z</dcterms:created>
  <dcterms:modified xsi:type="dcterms:W3CDTF">2026-03-20T07:12:06.6749385Z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