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05C9B" w:rsidP="00D51CAC" w:rsidRDefault="00EA41F4" w14:paraId="62B83881" w14:textId="63B2B199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  <w:r>
        <w:rPr>
          <w:rFonts w:eastAsia="Arial Unicode MS" w:cs="Mangal"/>
          <w:b/>
          <w:bCs/>
          <w:smallCaps/>
          <w:color w:val="8E0B56"/>
          <w:sz w:val="24"/>
          <w:lang w:val="es-CR"/>
        </w:rPr>
        <w:t xml:space="preserve">Postulación </w:t>
      </w:r>
      <w:r w:rsidRPr="0056525B" w:rsidR="00045DDD">
        <w:rPr>
          <w:rFonts w:eastAsia="Arial Unicode MS" w:cs="Mangal"/>
          <w:b/>
          <w:bCs/>
          <w:smallCaps/>
          <w:color w:val="8E0B56"/>
          <w:sz w:val="24"/>
          <w:lang w:val="es-CR"/>
        </w:rPr>
        <w:t xml:space="preserve">para </w:t>
      </w:r>
      <w:r w:rsidR="00B01758">
        <w:rPr>
          <w:rFonts w:eastAsia="Arial Unicode MS" w:cs="Mangal"/>
          <w:b/>
          <w:bCs/>
          <w:smallCaps/>
          <w:color w:val="8E0B56"/>
          <w:sz w:val="24"/>
          <w:lang w:val="es-CR"/>
        </w:rPr>
        <w:t xml:space="preserve">comité de auditoría y control de riesgos </w:t>
      </w:r>
      <w:r w:rsidRPr="0056525B" w:rsidR="00161C8D">
        <w:rPr>
          <w:rFonts w:eastAsia="Arial Unicode MS" w:cs="Mangal"/>
          <w:b/>
          <w:bCs/>
          <w:smallCaps/>
          <w:color w:val="8E0B56"/>
          <w:sz w:val="24"/>
          <w:lang w:val="es-CR"/>
        </w:rPr>
        <w:t xml:space="preserve"> </w:t>
      </w:r>
    </w:p>
    <w:p w:rsidR="002A6F5B" w:rsidP="00D51CAC" w:rsidRDefault="002A6F5B" w14:paraId="595420A2" w14:textId="0B74CFD4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</w:p>
    <w:p w:rsidRPr="0056525B" w:rsidR="002A6F5B" w:rsidP="00D51CAC" w:rsidRDefault="002A6F5B" w14:paraId="1B55BDDA" w14:textId="77777777">
      <w:pPr>
        <w:pStyle w:val="Textoindependiente"/>
        <w:spacing w:before="0" w:after="0"/>
        <w:jc w:val="center"/>
        <w:rPr>
          <w:rFonts w:eastAsia="Arial Unicode MS" w:cs="Mangal"/>
          <w:b/>
          <w:bCs/>
          <w:smallCaps/>
          <w:color w:val="8E0B56"/>
          <w:sz w:val="24"/>
          <w:lang w:val="es-CR"/>
        </w:rPr>
      </w:pPr>
    </w:p>
    <w:p w:rsidR="00D51CAC" w:rsidP="69E3EB11" w:rsidRDefault="00E179A8" w14:paraId="505C86ED" w14:textId="33B03DC1">
      <w:pPr>
        <w:pStyle w:val="Textoindependiente"/>
        <w:spacing w:before="0" w:after="0"/>
        <w:rPr>
          <w:rFonts w:eastAsia="Arial Unicode MS" w:cs="Mangal"/>
          <w:b w:val="1"/>
          <w:bCs w:val="1"/>
          <w:smallCaps w:val="1"/>
          <w:color w:val="ED1C24"/>
          <w:sz w:val="24"/>
          <w:szCs w:val="24"/>
          <w:highlight w:val="yellow"/>
          <w:lang w:val="es-CR"/>
        </w:rPr>
      </w:pPr>
      <w:r w:rsidRPr="69E3EB11" w:rsidR="00E179A8">
        <w:rPr>
          <w:rFonts w:eastAsia="Arial Unicode MS" w:cs="Mangal"/>
          <w:b w:val="1"/>
          <w:bCs w:val="1"/>
          <w:smallCaps w:val="1"/>
          <w:color w:val="ED1C24"/>
          <w:sz w:val="24"/>
          <w:szCs w:val="24"/>
          <w:highlight w:val="yellow"/>
          <w:lang w:val="es-CR"/>
        </w:rPr>
        <w:t>fecha</w:t>
      </w:r>
    </w:p>
    <w:p w:rsidR="00E179A8" w:rsidP="00C3690F" w:rsidRDefault="00E179A8" w14:paraId="0B3DF493" w14:textId="77777777">
      <w:pPr>
        <w:pStyle w:val="Textoindependiente"/>
        <w:spacing w:before="0" w:after="0"/>
        <w:rPr>
          <w:rFonts w:eastAsia="Arial Unicode MS" w:cs="Mangal"/>
          <w:b/>
          <w:bCs/>
          <w:smallCaps/>
          <w:color w:val="ED1C24"/>
          <w:sz w:val="24"/>
          <w:lang w:val="es-CR"/>
        </w:rPr>
      </w:pPr>
    </w:p>
    <w:p w:rsidR="00B01758" w:rsidP="00B01758" w:rsidRDefault="00C62AE7" w14:paraId="7C3A57DF" w14:textId="6612FCB9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es-ES"/>
        </w:rPr>
        <w:t>Estimados/estimadas</w:t>
      </w:r>
    </w:p>
    <w:p w:rsidR="00C62AE7" w:rsidP="00B01758" w:rsidRDefault="00C62AE7" w14:paraId="7C059CF7" w14:textId="6DE1AD89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es-ES"/>
        </w:rPr>
        <w:t>Asamblea Regional de Cooperativas de las Américas</w:t>
      </w:r>
    </w:p>
    <w:p w:rsidR="00C62AE7" w:rsidP="00B01758" w:rsidRDefault="00C62AE7" w14:paraId="05CB647F" w14:textId="66DB1C33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</w:p>
    <w:p w:rsidR="00C62AE7" w:rsidP="69E3EB11" w:rsidRDefault="00C62AE7" w14:paraId="7ED5B5FA" w14:textId="4C0C23D6">
      <w:pPr>
        <w:pStyle w:val="Textoindependiente"/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="00C62AE7">
        <w:rPr>
          <w:spacing w:val="-6"/>
          <w:lang w:val="es-ES"/>
        </w:rPr>
        <w:t xml:space="preserve">Por la presente, yo </w:t>
      </w:r>
      <w:r w:rsidRPr="00E179A8" w:rsidR="00C62AE7">
        <w:rPr>
          <w:spacing w:val="-6"/>
          <w:highlight w:val="yellow"/>
          <w:lang w:val="es-ES"/>
        </w:rPr>
        <w:t>NOMBRE</w:t>
      </w:r>
      <w:r w:rsidR="00C62AE7">
        <w:rPr>
          <w:spacing w:val="-6"/>
          <w:lang w:val="es-ES"/>
        </w:rPr>
        <w:t>,</w:t>
      </w:r>
      <w:r w:rsidR="002A6F5B">
        <w:rPr>
          <w:spacing w:val="-6"/>
          <w:lang w:val="es-ES"/>
        </w:rPr>
        <w:t xml:space="preserve"> representante de </w:t>
      </w:r>
      <w:r w:rsidRPr="00E179A8" w:rsidR="002A6F5B">
        <w:rPr>
          <w:spacing w:val="-6"/>
          <w:highlight w:val="yellow"/>
          <w:lang w:val="es-ES"/>
        </w:rPr>
        <w:t>PAÍS</w:t>
      </w:r>
      <w:r w:rsidR="002A6F5B">
        <w:rPr>
          <w:spacing w:val="-6"/>
          <w:lang w:val="es-ES"/>
        </w:rPr>
        <w:t xml:space="preserve">, con el respaldo de </w:t>
      </w:r>
      <w:r w:rsidRPr="00E179A8" w:rsidR="002A6F5B">
        <w:rPr>
          <w:spacing w:val="-6"/>
          <w:highlight w:val="yellow"/>
          <w:lang w:val="es-ES"/>
        </w:rPr>
        <w:t>NOMBRE DE LA ORGANIZACIÓN</w:t>
      </w:r>
      <w:r w:rsidR="002A6F5B">
        <w:rPr>
          <w:spacing w:val="-6"/>
          <w:lang w:val="es-ES"/>
        </w:rPr>
        <w:t>, presento</w:t>
      </w:r>
      <w:r w:rsidR="00C62AE7">
        <w:rPr>
          <w:spacing w:val="-6"/>
          <w:lang w:val="es-ES"/>
        </w:rPr>
        <w:t xml:space="preserve"> mi postulación </w:t>
      </w:r>
      <w:r w:rsidR="002A6F5B">
        <w:rPr>
          <w:spacing w:val="-6"/>
          <w:lang w:val="es-ES"/>
        </w:rPr>
        <w:t xml:space="preserve">al comité de auditoría y control de riesgos para el periodo 202</w:t>
      </w:r>
      <w:r w:rsidR="3FD04389">
        <w:rPr>
          <w:spacing w:val="-6"/>
          <w:lang w:val="es-ES"/>
        </w:rPr>
        <w:t xml:space="preserve">6</w:t>
      </w:r>
      <w:r w:rsidR="002A6F5B">
        <w:rPr>
          <w:spacing w:val="-6"/>
          <w:lang w:val="es-ES"/>
        </w:rPr>
        <w:t xml:space="preserve">-20</w:t>
      </w:r>
      <w:r w:rsidR="758B6D21">
        <w:rPr>
          <w:spacing w:val="-6"/>
          <w:lang w:val="es-ES"/>
        </w:rPr>
        <w:t xml:space="preserve">30</w:t>
      </w:r>
      <w:r w:rsidR="002A6F5B">
        <w:rPr>
          <w:spacing w:val="-6"/>
          <w:lang w:val="es-ES"/>
        </w:rPr>
        <w:t xml:space="preserve">. </w:t>
      </w:r>
    </w:p>
    <w:p w:rsidR="002A6F5B" w:rsidP="00B01758" w:rsidRDefault="002A6F5B" w14:paraId="3D7D1469" w14:textId="0284CDED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</w:p>
    <w:p w:rsidR="00E179A8" w:rsidP="00B01758" w:rsidRDefault="002A6F5B" w14:paraId="7B660C33" w14:textId="77777777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es-ES"/>
        </w:rPr>
        <w:t xml:space="preserve">Soy consciente de que para el puesto de </w:t>
      </w:r>
      <w:r w:rsidRPr="002A6F5B">
        <w:rPr>
          <w:spacing w:val="-6"/>
          <w:lang w:val="es-ES"/>
        </w:rPr>
        <w:t xml:space="preserve">presidente del Comité de Auditoría </w:t>
      </w:r>
      <w:r>
        <w:rPr>
          <w:spacing w:val="-6"/>
          <w:lang w:val="es-ES"/>
        </w:rPr>
        <w:t xml:space="preserve">se </w:t>
      </w:r>
      <w:r w:rsidRPr="002A6F5B">
        <w:rPr>
          <w:spacing w:val="-6"/>
          <w:lang w:val="es-ES"/>
        </w:rPr>
        <w:t>deb</w:t>
      </w:r>
      <w:r>
        <w:rPr>
          <w:spacing w:val="-6"/>
          <w:lang w:val="es-ES"/>
        </w:rPr>
        <w:t>e</w:t>
      </w:r>
      <w:r w:rsidR="00E179A8">
        <w:rPr>
          <w:spacing w:val="-6"/>
          <w:lang w:val="es-ES"/>
        </w:rPr>
        <w:t>:</w:t>
      </w:r>
    </w:p>
    <w:p w:rsidR="00E179A8" w:rsidP="69E3EB11" w:rsidRDefault="002A6F5B" w14:paraId="446E597A" w14:textId="7401717A">
      <w:pPr>
        <w:pStyle w:val="Textoindependiente"/>
        <w:numPr>
          <w:ilvl w:val="0"/>
          <w:numId w:val="32"/>
        </w:numPr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Pr="002A6F5B" w:rsidR="002A6F5B">
        <w:rPr>
          <w:spacing w:val="-6"/>
          <w:lang w:val="es-ES"/>
        </w:rPr>
        <w:t xml:space="preserve">ser miembro titular del Consejo de Administración </w:t>
      </w:r>
      <w:r w:rsidRPr="002A6F5B" w:rsidR="2A4EF1A4">
        <w:rPr>
          <w:spacing w:val="-6"/>
          <w:lang w:val="es-ES"/>
        </w:rPr>
        <w:t xml:space="preserve">a ratificar </w:t>
      </w:r>
      <w:r w:rsidR="00316D49">
        <w:rPr>
          <w:spacing w:val="-6"/>
          <w:lang w:val="es-ES"/>
        </w:rPr>
        <w:t>durante esta asamblea</w:t>
      </w:r>
    </w:p>
    <w:p w:rsidR="00720B71" w:rsidP="00E179A8" w:rsidRDefault="002A6F5B" w14:paraId="410927B6" w14:textId="77777777">
      <w:pPr>
        <w:pStyle w:val="Textoindependiente"/>
        <w:numPr>
          <w:ilvl w:val="0"/>
          <w:numId w:val="32"/>
        </w:numPr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 w:rsidRPr="002A6F5B">
        <w:rPr>
          <w:spacing w:val="-6"/>
          <w:lang w:val="es-ES"/>
        </w:rPr>
        <w:t>y tener experiencia y conocimientos contables</w:t>
      </w:r>
    </w:p>
    <w:p w:rsidR="00720B71" w:rsidP="00720B71" w:rsidRDefault="002A6F5B" w14:paraId="4E15FBFB" w14:textId="77777777">
      <w:pPr>
        <w:pStyle w:val="Textoindependiente"/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es-ES"/>
        </w:rPr>
        <w:t xml:space="preserve">Y que para </w:t>
      </w:r>
      <w:r w:rsidR="00316D49">
        <w:rPr>
          <w:spacing w:val="-6"/>
          <w:lang w:val="es-ES"/>
        </w:rPr>
        <w:t xml:space="preserve">cubrir uno de los </w:t>
      </w:r>
      <w:r w:rsidR="00720B71">
        <w:rPr>
          <w:spacing w:val="-6"/>
          <w:lang w:val="es-ES"/>
        </w:rPr>
        <w:t>puestos de</w:t>
      </w:r>
      <w:r w:rsidR="00316D49">
        <w:rPr>
          <w:spacing w:val="-6"/>
          <w:lang w:val="es-ES"/>
        </w:rPr>
        <w:t xml:space="preserve"> </w:t>
      </w:r>
      <w:r>
        <w:rPr>
          <w:spacing w:val="-6"/>
          <w:lang w:val="es-ES"/>
        </w:rPr>
        <w:t>miembro</w:t>
      </w:r>
      <w:r w:rsidR="00316D49">
        <w:rPr>
          <w:spacing w:val="-6"/>
          <w:lang w:val="es-ES"/>
        </w:rPr>
        <w:t>s</w:t>
      </w:r>
      <w:r>
        <w:rPr>
          <w:spacing w:val="-6"/>
          <w:lang w:val="es-ES"/>
        </w:rPr>
        <w:t xml:space="preserve"> titular</w:t>
      </w:r>
      <w:r w:rsidR="00316D49">
        <w:rPr>
          <w:spacing w:val="-6"/>
          <w:lang w:val="es-ES"/>
        </w:rPr>
        <w:t>es</w:t>
      </w:r>
      <w:r>
        <w:rPr>
          <w:spacing w:val="-6"/>
          <w:lang w:val="es-ES"/>
        </w:rPr>
        <w:t xml:space="preserve"> o suplent</w:t>
      </w:r>
      <w:r w:rsidR="00316D49">
        <w:rPr>
          <w:spacing w:val="-6"/>
          <w:lang w:val="es-ES"/>
        </w:rPr>
        <w:t>es se debe</w:t>
      </w:r>
      <w:r w:rsidR="00720B71">
        <w:rPr>
          <w:spacing w:val="-6"/>
          <w:lang w:val="es-ES"/>
        </w:rPr>
        <w:t>:</w:t>
      </w:r>
    </w:p>
    <w:p w:rsidR="00720B71" w:rsidP="69E3EB11" w:rsidRDefault="00316D49" w14:paraId="4E5C2208" w14:textId="78A6077E">
      <w:pPr>
        <w:pStyle w:val="Textoindependiente"/>
        <w:numPr>
          <w:ilvl w:val="0"/>
          <w:numId w:val="33"/>
        </w:numPr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  <w:r w:rsidR="00316D49">
        <w:rPr>
          <w:spacing w:val="-6"/>
          <w:lang w:val="es-ES"/>
        </w:rPr>
        <w:t xml:space="preserve">ser miembro titular o suplente del </w:t>
      </w:r>
      <w:r w:rsidRPr="002A6F5B" w:rsidR="00316D49">
        <w:rPr>
          <w:spacing w:val="-6"/>
          <w:lang w:val="es-ES"/>
        </w:rPr>
        <w:t xml:space="preserve">Consejo de Administración </w:t>
      </w:r>
      <w:r w:rsidR="3E3A103E">
        <w:rPr>
          <w:spacing w:val="-6"/>
          <w:lang w:val="es-ES"/>
        </w:rPr>
        <w:t>a ratificar</w:t>
      </w:r>
      <w:r w:rsidR="00316D49">
        <w:rPr>
          <w:spacing w:val="-6"/>
          <w:lang w:val="es-ES"/>
        </w:rPr>
        <w:t xml:space="preserve"> durante esta asamblea</w:t>
      </w:r>
    </w:p>
    <w:p w:rsidR="002A6F5B" w:rsidP="00720B71" w:rsidRDefault="00720B71" w14:paraId="3BDC9F0A" w14:textId="1B07CF67">
      <w:pPr>
        <w:pStyle w:val="Textoindependiente"/>
        <w:numPr>
          <w:ilvl w:val="0"/>
          <w:numId w:val="33"/>
        </w:numPr>
        <w:tabs>
          <w:tab w:val="left" w:pos="1701"/>
        </w:tabs>
        <w:spacing w:before="0" w:after="0"/>
        <w:contextualSpacing/>
        <w:rPr>
          <w:spacing w:val="-6"/>
          <w:lang w:val="es-ES"/>
        </w:rPr>
      </w:pPr>
      <w:r>
        <w:rPr>
          <w:spacing w:val="-6"/>
          <w:lang w:val="es-ES"/>
        </w:rPr>
        <w:t>tener</w:t>
      </w:r>
      <w:r w:rsidRPr="002A6F5B" w:rsidR="002A6F5B">
        <w:rPr>
          <w:spacing w:val="-6"/>
          <w:lang w:val="es-ES"/>
        </w:rPr>
        <w:t xml:space="preserve"> conocimiento</w:t>
      </w:r>
      <w:r w:rsidR="00E179A8">
        <w:rPr>
          <w:spacing w:val="-6"/>
          <w:lang w:val="es-ES"/>
        </w:rPr>
        <w:t>s</w:t>
      </w:r>
      <w:r w:rsidRPr="002A6F5B" w:rsidR="002A6F5B">
        <w:rPr>
          <w:spacing w:val="-6"/>
          <w:lang w:val="es-ES"/>
        </w:rPr>
        <w:t xml:space="preserve"> en el área de las ciencias económicas o experiencia en gestión de empresas cooperativas.  </w:t>
      </w:r>
    </w:p>
    <w:p w:rsidR="002A6F5B" w:rsidP="69E3EB11" w:rsidRDefault="002A6F5B" w14:paraId="3059DF3C" w14:textId="02D5D552">
      <w:pPr>
        <w:pStyle w:val="Textoindependiente"/>
        <w:tabs>
          <w:tab w:val="left" w:pos="1701"/>
        </w:tabs>
        <w:spacing w:before="0" w:after="0"/>
        <w:contextualSpacing w:val="1"/>
        <w:rPr>
          <w:spacing w:val="-6"/>
          <w:lang w:val="es-ES"/>
        </w:rPr>
      </w:pPr>
    </w:p>
    <w:p w:rsidR="1FBCC595" w:rsidP="69E3EB11" w:rsidRDefault="1FBCC595" w14:paraId="3E766854" w14:textId="703F00CC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69E3EB11" w:rsidR="1FBCC595">
        <w:rPr>
          <w:lang w:val="es-ES"/>
        </w:rPr>
        <w:t xml:space="preserve">Deseo postular para </w:t>
      </w:r>
      <w:r w:rsidRPr="69E3EB11" w:rsidR="1FBCC595">
        <w:rPr>
          <w:highlight w:val="yellow"/>
          <w:lang w:val="es-ES"/>
        </w:rPr>
        <w:t>INDICAR SI DESEA LA PRESIDENCIA/OTRO DE LOS CARGOS</w:t>
      </w:r>
      <w:r w:rsidRPr="69E3EB11" w:rsidR="1FBCC595">
        <w:rPr>
          <w:lang w:val="es-ES"/>
        </w:rPr>
        <w:t xml:space="preserve"> </w:t>
      </w:r>
    </w:p>
    <w:p w:rsidR="69E3EB11" w:rsidP="69E3EB11" w:rsidRDefault="69E3EB11" w14:paraId="74275C96" w14:textId="2B8573D9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lang w:val="es-ES"/>
        </w:rPr>
      </w:pPr>
    </w:p>
    <w:p w:rsidR="25FED73E" w:rsidP="69E3EB11" w:rsidRDefault="25FED73E" w14:paraId="69E1EDD0" w14:textId="6C3B0606">
      <w:pPr>
        <w:pStyle w:val="Textoindependiente"/>
        <w:tabs>
          <w:tab w:val="left" w:leader="none" w:pos="1701"/>
        </w:tabs>
        <w:spacing w:before="0" w:after="0"/>
        <w:ind w:left="0"/>
        <w:contextualSpacing w:val="1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69E3EB11" w:rsidR="25FED73E">
        <w:rPr>
          <w:lang w:val="es-ES"/>
        </w:rPr>
        <w:t xml:space="preserve">Comparto </w:t>
      </w:r>
      <w:r w:rsidRPr="69E3EB11" w:rsidR="25FED73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resumen de la hoja de vida, una fotografía y una breve presentación de las razones que le motivan a postularse.</w:t>
      </w:r>
    </w:p>
    <w:p w:rsidR="69E3EB11" w:rsidP="69E3EB11" w:rsidRDefault="69E3EB11" w14:paraId="417837DF" w14:textId="556E70C8">
      <w:pPr>
        <w:pStyle w:val="Textoindependiente"/>
        <w:tabs>
          <w:tab w:val="left" w:leader="none" w:pos="1701"/>
        </w:tabs>
        <w:spacing w:before="0" w:after="0"/>
        <w:contextualSpacing w:val="1"/>
        <w:rPr>
          <w:lang w:val="es-ES"/>
        </w:rPr>
      </w:pPr>
    </w:p>
    <w:p w:rsidR="00C3690F" w:rsidP="00C3690F" w:rsidRDefault="00C3690F" w14:paraId="1D6DED42" w14:textId="77777777">
      <w:pPr>
        <w:pStyle w:val="Ttulo2"/>
        <w:rPr>
          <w:rStyle w:val="Referenciaintensa"/>
        </w:rPr>
      </w:pPr>
    </w:p>
    <w:p w:rsidRPr="00C3690F" w:rsidR="00FE7AA3" w:rsidP="00C3690F" w:rsidRDefault="00045DDD" w14:paraId="6AC69D1F" w14:textId="15FCC713">
      <w:pPr>
        <w:pStyle w:val="Ttulo2"/>
        <w:rPr>
          <w:rStyle w:val="Referenciaintensa"/>
          <w:color w:val="8E0B56"/>
        </w:rPr>
      </w:pPr>
      <w:r w:rsidRPr="00C3690F">
        <w:rPr>
          <w:rStyle w:val="Referenciaintensa"/>
          <w:color w:val="8E0B56"/>
        </w:rPr>
        <w:t>FIRMAS</w:t>
      </w:r>
    </w:p>
    <w:tbl>
      <w:tblPr>
        <w:tblStyle w:val="Tablaconcuadrcula"/>
        <w:tblW w:w="5096" w:type="pct"/>
        <w:tblLook w:val="04A0" w:firstRow="1" w:lastRow="0" w:firstColumn="1" w:lastColumn="0" w:noHBand="0" w:noVBand="1"/>
      </w:tblPr>
      <w:tblGrid>
        <w:gridCol w:w="1328"/>
        <w:gridCol w:w="3202"/>
        <w:gridCol w:w="1191"/>
        <w:gridCol w:w="3513"/>
      </w:tblGrid>
      <w:tr w:rsidRPr="00D15F8B" w:rsidR="00FE7AA3" w:rsidTr="69E3EB11" w14:paraId="4179229D" w14:textId="77777777">
        <w:trPr>
          <w:trHeight w:val="510"/>
        </w:trPr>
        <w:tc>
          <w:tcPr>
            <w:tcW w:w="2453" w:type="pct"/>
            <w:gridSpan w:val="2"/>
            <w:tcBorders>
              <w:righ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69E3EB11" w:rsidRDefault="00045DDD" w14:paraId="6086A95E" w14:textId="77777777">
            <w:pPr>
              <w:pStyle w:val="Textoindependiente"/>
              <w:jc w:val="center"/>
              <w:rPr>
                <w:b w:val="1"/>
                <w:bCs w:val="1"/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b w:val="1"/>
                <w:bCs w:val="1"/>
                <w:color w:val="000000" w:themeColor="text1" w:themeTint="FF" w:themeShade="FF"/>
                <w:lang w:val="es-ES"/>
              </w:rPr>
              <w:t>ORGANIZACIÓN MIEMBRO NOMINANTE</w:t>
            </w:r>
            <w:r w:rsidRPr="69E3EB11" w:rsidR="7D885C1F">
              <w:rPr>
                <w:b w:val="1"/>
                <w:bCs w:val="1"/>
                <w:color w:val="000000" w:themeColor="text1" w:themeTint="FF" w:themeShade="FF"/>
                <w:lang w:val="es-ES"/>
              </w:rPr>
              <w:t xml:space="preserve"> </w:t>
            </w: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FFE6CC" w:themeFill="accent2" w:themeFillTint="33"/>
            <w:tcMar/>
            <w:vAlign w:val="center"/>
          </w:tcPr>
          <w:p w:rsidRPr="00D15F8B" w:rsidR="00FE7AA3" w:rsidP="69E3EB11" w:rsidRDefault="00FE7AA3" w14:paraId="291C65C6" w14:textId="0FE4C893">
            <w:pPr>
              <w:pStyle w:val="Textoindependiente"/>
              <w:jc w:val="center"/>
              <w:rPr>
                <w:b w:val="1"/>
                <w:bCs w:val="1"/>
                <w:color w:val="000000" w:themeColor="text1" w:themeTint="FF" w:themeShade="FF"/>
                <w:lang w:val="es-ES"/>
              </w:rPr>
            </w:pPr>
            <w:r w:rsidRPr="69E3EB11" w:rsidR="7D885C1F">
              <w:rPr>
                <w:b w:val="1"/>
                <w:bCs w:val="1"/>
                <w:color w:val="000000" w:themeColor="text1" w:themeTint="FF" w:themeShade="FF"/>
                <w:lang w:val="es-ES"/>
              </w:rPr>
              <w:t>CANDIDAT</w:t>
            </w:r>
            <w:r w:rsidRPr="69E3EB11" w:rsidR="00045DDD">
              <w:rPr>
                <w:b w:val="1"/>
                <w:bCs w:val="1"/>
                <w:color w:val="000000" w:themeColor="text1" w:themeTint="FF" w:themeShade="FF"/>
                <w:lang w:val="es-ES"/>
              </w:rPr>
              <w:t>O</w:t>
            </w:r>
            <w:r w:rsidRPr="69E3EB11" w:rsidR="4DD2F496">
              <w:rPr>
                <w:b w:val="1"/>
                <w:bCs w:val="1"/>
                <w:color w:val="000000" w:themeColor="text1" w:themeTint="FF" w:themeShade="FF"/>
                <w:lang w:val="es-ES"/>
              </w:rPr>
              <w:t>/a</w:t>
            </w:r>
          </w:p>
        </w:tc>
      </w:tr>
      <w:tr w:rsidRPr="00161C8D" w:rsidR="00FE7AA3" w:rsidTr="69E3EB11" w14:paraId="2A3E078D" w14:textId="77777777">
        <w:trPr>
          <w:trHeight w:val="397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5F31B806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es-ES"/>
              </w:rPr>
              <w:t>Nombre y cargo del firmante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116DB9F7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  <w:p w:rsidRPr="00D15F8B" w:rsidR="00FE7AA3" w:rsidP="69E3EB11" w:rsidRDefault="00FE7AA3" w14:paraId="3983EEE8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2547" w:type="pct"/>
            <w:gridSpan w:val="2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C3690F" w:rsidR="00045DDD" w:rsidP="69E3EB11" w:rsidRDefault="00045DDD" w14:paraId="1570FA46" w14:textId="0F8F644A">
            <w:pPr>
              <w:pStyle w:val="Textoindependiente"/>
              <w:rPr>
                <w:color w:val="000000" w:themeColor="text1" w:themeTint="FF" w:themeShade="FF"/>
                <w:sz w:val="16"/>
                <w:szCs w:val="16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sz w:val="16"/>
                <w:szCs w:val="16"/>
                <w:lang w:val="es-ES"/>
              </w:rPr>
              <w:t>Estoy plenamente consciente de las obligaciones relacionadas con la posición</w:t>
            </w:r>
            <w:r w:rsidRPr="69E3EB11" w:rsidR="234DB2B3">
              <w:rPr>
                <w:color w:val="000000" w:themeColor="text1" w:themeTint="FF" w:themeShade="FF"/>
                <w:sz w:val="16"/>
                <w:szCs w:val="16"/>
                <w:lang w:val="es-ES"/>
              </w:rPr>
              <w:t xml:space="preserve"> a la que estoy postulando. </w:t>
            </w:r>
          </w:p>
        </w:tc>
      </w:tr>
      <w:tr w:rsidRPr="00D15F8B" w:rsidR="00FE7AA3" w:rsidTr="69E3EB11" w14:paraId="3DB7E3BF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28B487F0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es-ES"/>
              </w:rPr>
              <w:t>Firma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30CFC241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69E3EB11" w:rsidRDefault="00045DDD" w14:paraId="2D5BF6B4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es-ES"/>
              </w:rPr>
              <w:t>Firma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69E3EB11" w:rsidRDefault="00FE7AA3" w14:paraId="3C142EFB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  <w:p w:rsidRPr="00D15F8B" w:rsidR="00FE7AA3" w:rsidP="69E3EB11" w:rsidRDefault="00FE7AA3" w14:paraId="5FCC5A7A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</w:tr>
      <w:tr w:rsidRPr="00D15F8B" w:rsidR="00FE7AA3" w:rsidTr="69E3EB11" w14:paraId="704DD780" w14:textId="77777777">
        <w:trPr>
          <w:trHeight w:val="510"/>
        </w:trPr>
        <w:tc>
          <w:tcPr>
            <w:tcW w:w="719" w:type="pct"/>
            <w:tcMar/>
            <w:vAlign w:val="center"/>
          </w:tcPr>
          <w:p w:rsidRPr="00D15F8B" w:rsidR="00FE7AA3" w:rsidP="69E3EB11" w:rsidRDefault="00045DDD" w14:paraId="52A8DFAA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es-ES"/>
              </w:rPr>
              <w:t>Fecha</w:t>
            </w:r>
          </w:p>
        </w:tc>
        <w:tc>
          <w:tcPr>
            <w:tcW w:w="1734" w:type="pct"/>
            <w:tcBorders>
              <w:right w:val="single" w:color="auto" w:sz="12" w:space="0"/>
            </w:tcBorders>
            <w:tcMar/>
            <w:vAlign w:val="center"/>
          </w:tcPr>
          <w:p w:rsidRPr="00D15F8B" w:rsidR="00FE7AA3" w:rsidP="69E3EB11" w:rsidRDefault="00FE7AA3" w14:paraId="33996F53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  <w:tc>
          <w:tcPr>
            <w:tcW w:w="645" w:type="pct"/>
            <w:tcBorders>
              <w:left w:val="single" w:color="auto" w:sz="12" w:space="0"/>
            </w:tcBorders>
            <w:shd w:val="clear" w:color="auto" w:fill="auto"/>
            <w:tcMar/>
            <w:vAlign w:val="center"/>
          </w:tcPr>
          <w:p w:rsidRPr="00D15F8B" w:rsidR="00FE7AA3" w:rsidP="69E3EB11" w:rsidRDefault="00045DDD" w14:paraId="20509294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  <w:r w:rsidRPr="69E3EB11" w:rsidR="00045DDD">
              <w:rPr>
                <w:color w:val="000000" w:themeColor="text1" w:themeTint="FF" w:themeShade="FF"/>
                <w:lang w:val="es-ES"/>
              </w:rPr>
              <w:t>Fecha</w:t>
            </w:r>
          </w:p>
        </w:tc>
        <w:tc>
          <w:tcPr>
            <w:tcW w:w="1902" w:type="pct"/>
            <w:shd w:val="clear" w:color="auto" w:fill="auto"/>
            <w:tcMar/>
            <w:vAlign w:val="center"/>
          </w:tcPr>
          <w:p w:rsidRPr="00D15F8B" w:rsidR="00FE7AA3" w:rsidP="69E3EB11" w:rsidRDefault="00FE7AA3" w14:paraId="4E13FFEC" w14:textId="77777777">
            <w:pPr>
              <w:pStyle w:val="Textoindependiente"/>
              <w:rPr>
                <w:color w:val="000000" w:themeColor="text1" w:themeTint="FF" w:themeShade="FF"/>
                <w:lang w:val="es-ES"/>
              </w:rPr>
            </w:pPr>
          </w:p>
        </w:tc>
      </w:tr>
    </w:tbl>
    <w:p w:rsidRPr="00D15F8B" w:rsidR="00FE7AA3" w:rsidP="00EA41F4" w:rsidRDefault="00FE7AA3" w14:paraId="75513060" w14:textId="77777777">
      <w:pPr>
        <w:ind w:right="10"/>
        <w:rPr>
          <w:lang w:val="es-ES"/>
        </w:rPr>
      </w:pPr>
    </w:p>
    <w:p w:rsidR="003006C6" w:rsidP="00EA41F4" w:rsidRDefault="00D15F8B" w14:paraId="2D8A68CE" w14:textId="35DF4CB1">
      <w:pPr>
        <w:spacing w:before="120"/>
        <w:jc w:val="center"/>
        <w:outlineLvl w:val="1"/>
        <w:rPr>
          <w:rFonts w:ascii="Verdana" w:hAnsi="Verdana"/>
          <w:sz w:val="16"/>
          <w:szCs w:val="16"/>
          <w:lang w:val="es-ES"/>
        </w:rPr>
      </w:pPr>
      <w:r w:rsidRPr="69E3EB11" w:rsidR="00D15F8B">
        <w:rPr>
          <w:rFonts w:ascii="Verdana" w:hAnsi="Verdana"/>
          <w:sz w:val="16"/>
          <w:szCs w:val="16"/>
          <w:lang w:val="es-ES"/>
        </w:rPr>
        <w:t xml:space="preserve">Este formulario debe ser remitido debidamente llenado y acompañado con los documentos requeridos antes </w:t>
      </w:r>
      <w:r w:rsidRPr="69E3EB11" w:rsidR="00EA41F4">
        <w:rPr>
          <w:rFonts w:ascii="Verdana" w:hAnsi="Verdana"/>
          <w:sz w:val="16"/>
          <w:szCs w:val="16"/>
          <w:lang w:val="es-ES"/>
        </w:rPr>
        <w:t xml:space="preserve">del </w:t>
      </w:r>
      <w:r w:rsidRPr="69E3EB11" w:rsidR="7C9A6501">
        <w:rPr>
          <w:rFonts w:ascii="Verdana" w:hAnsi="Verdana"/>
          <w:sz w:val="16"/>
          <w:szCs w:val="16"/>
          <w:lang w:val="es-ES"/>
        </w:rPr>
        <w:t>27 de agosto</w:t>
      </w:r>
      <w:r w:rsidRPr="69E3EB11" w:rsidR="00EA41F4">
        <w:rPr>
          <w:rFonts w:ascii="Verdana" w:hAnsi="Verdana"/>
          <w:sz w:val="16"/>
          <w:szCs w:val="16"/>
          <w:lang w:val="es-ES"/>
        </w:rPr>
        <w:t xml:space="preserve"> al correo </w:t>
      </w:r>
      <w:hyperlink r:id="Rc8208e72ce7f4c54">
        <w:r w:rsidRPr="69E3EB11" w:rsidR="00EA41F4">
          <w:rPr>
            <w:rStyle w:val="Hipervnculo"/>
            <w:rFonts w:ascii="Verdana" w:hAnsi="Verdana"/>
            <w:sz w:val="16"/>
            <w:szCs w:val="16"/>
            <w:lang w:val="es-ES"/>
          </w:rPr>
          <w:t>membresia@aciamericas.coop</w:t>
        </w:r>
      </w:hyperlink>
      <w:r w:rsidRPr="69E3EB11" w:rsidR="00EA41F4">
        <w:rPr>
          <w:rFonts w:ascii="Verdana" w:hAnsi="Verdana"/>
          <w:sz w:val="16"/>
          <w:szCs w:val="16"/>
          <w:lang w:val="es-ES"/>
        </w:rPr>
        <w:t xml:space="preserve"> </w:t>
      </w:r>
    </w:p>
    <w:p w:rsidRPr="003006C6" w:rsidR="00747D5C" w:rsidP="00EA41F4" w:rsidRDefault="00CF2C65" w14:paraId="5E68601A" w14:textId="151DA688">
      <w:pPr>
        <w:spacing w:before="120"/>
        <w:jc w:val="center"/>
        <w:outlineLvl w:val="1"/>
        <w:rPr>
          <w:rFonts w:ascii="Verdana" w:hAnsi="Verdana"/>
          <w:sz w:val="16"/>
          <w:szCs w:val="16"/>
          <w:lang w:val="es-ES"/>
        </w:rPr>
      </w:pPr>
      <w:r w:rsidRPr="003006C6">
        <w:rPr>
          <w:rFonts w:ascii="Verdana" w:hAnsi="Verdana"/>
          <w:sz w:val="16"/>
          <w:szCs w:val="16"/>
          <w:lang w:val="es-ES"/>
        </w:rPr>
        <w:t>Formularios recibidos después de esta fecha no serán validados.</w:t>
      </w:r>
    </w:p>
    <w:sectPr w:rsidRPr="003006C6" w:rsidR="00747D5C" w:rsidSect="00CF2C65">
      <w:headerReference w:type="first" r:id="rId12"/>
      <w:pgSz w:w="11906" w:h="16838" w:orient="portrait" w:code="9"/>
      <w:pgMar w:top="-2268" w:right="1418" w:bottom="1134" w:left="1418" w:header="720" w:footer="309" w:gutter="0"/>
      <w:cols w:space="720"/>
      <w:titlePg/>
      <w:docGrid w:linePitch="360"/>
      <w:headerReference w:type="default" r:id="Rf1f898990dcc4589"/>
      <w:footerReference w:type="default" r:id="Rb45b3cb655c04a09"/>
      <w:footerReference w:type="first" r:id="R004fec9b883344f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95B3C" w:rsidRDefault="00195B3C" w14:paraId="6622784C" w14:textId="77777777">
      <w:r>
        <w:separator/>
      </w:r>
    </w:p>
  </w:endnote>
  <w:endnote w:type="continuationSeparator" w:id="0">
    <w:p w:rsidR="00195B3C" w:rsidRDefault="00195B3C" w14:paraId="39CD357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3F35689E">
      <w:trPr>
        <w:trHeight w:val="300"/>
      </w:trPr>
      <w:tc>
        <w:tcPr>
          <w:tcW w:w="3020" w:type="dxa"/>
          <w:tcMar/>
        </w:tcPr>
        <w:p w:rsidR="69E3EB11" w:rsidP="69E3EB11" w:rsidRDefault="69E3EB11" w14:paraId="3798796A" w14:textId="0A0A441E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0305AF18" w14:textId="5DC4B248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5855D62F" w14:textId="2484100A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50DF6467" w14:textId="3A1E9398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7763EE3E">
      <w:trPr>
        <w:trHeight w:val="300"/>
      </w:trPr>
      <w:tc>
        <w:tcPr>
          <w:tcW w:w="3020" w:type="dxa"/>
          <w:tcMar/>
        </w:tcPr>
        <w:p w:rsidR="69E3EB11" w:rsidP="69E3EB11" w:rsidRDefault="69E3EB11" w14:paraId="7441ABA0" w14:textId="6F4EB8C5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4A6690A0" w14:textId="33C62A07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611B9DFE" w14:textId="6D2DBD40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5509BE30" w14:textId="4748DD3D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95B3C" w:rsidRDefault="00195B3C" w14:paraId="653BB157" w14:textId="77777777">
      <w:r>
        <w:separator/>
      </w:r>
    </w:p>
  </w:footnote>
  <w:footnote w:type="continuationSeparator" w:id="0">
    <w:p w:rsidR="00195B3C" w:rsidRDefault="00195B3C" w14:paraId="6AFE31D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56525B" w:rsidR="001019CE" w:rsidP="69E3EB11" w:rsidRDefault="0056525B" w14:paraId="2E260C91" w14:textId="751F3EE6">
    <w:pPr>
      <w:pStyle w:val="Piedepgina"/>
      <w:ind w:left="-851" w:right="-851"/>
      <w:jc w:val="center"/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</w:pPr>
    <w:r w:rsidRPr="69E3EB11" w:rsidR="69E3EB11"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  <w:t>LOGO</w:t>
    </w:r>
    <w:r w:rsidRPr="69E3EB11" w:rsidR="69E3EB11"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  <w:t xml:space="preserve"> </w:t>
    </w:r>
    <w:r w:rsidRPr="69E3EB11" w:rsidR="69E3EB11">
      <w:rPr>
        <w:rFonts w:ascii="Verdana" w:hAnsi="Verdana"/>
        <w:b w:val="1"/>
        <w:bCs w:val="1"/>
        <w:color w:val="FF0000"/>
        <w:sz w:val="44"/>
        <w:szCs w:val="44"/>
        <w:highlight w:val="yellow"/>
        <w:lang w:val="es-CR"/>
      </w:rPr>
      <w:t>INSTITUCIONAL</w:t>
    </w: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9E3EB11" w:rsidTr="69E3EB11" w14:paraId="3339A5D3">
      <w:trPr>
        <w:trHeight w:val="300"/>
      </w:trPr>
      <w:tc>
        <w:tcPr>
          <w:tcW w:w="3020" w:type="dxa"/>
          <w:tcMar/>
        </w:tcPr>
        <w:p w:rsidR="69E3EB11" w:rsidP="69E3EB11" w:rsidRDefault="69E3EB11" w14:paraId="214CA67C" w14:textId="16E2DEE3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69E3EB11" w:rsidP="69E3EB11" w:rsidRDefault="69E3EB11" w14:paraId="3B28B694" w14:textId="5E8980E0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69E3EB11" w:rsidP="69E3EB11" w:rsidRDefault="69E3EB11" w14:paraId="78E6C2B9" w14:textId="5370188F">
          <w:pPr>
            <w:pStyle w:val="Encabezado"/>
            <w:bidi w:val="0"/>
            <w:ind w:right="-115"/>
            <w:jc w:val="right"/>
          </w:pPr>
        </w:p>
      </w:tc>
    </w:tr>
  </w:tbl>
  <w:p w:rsidR="69E3EB11" w:rsidP="69E3EB11" w:rsidRDefault="69E3EB11" w14:paraId="2217C802" w14:textId="1E21E367">
    <w:pPr>
      <w:pStyle w:val="Encabezado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3">
    <w:nsid w:val="61f999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2BC2199"/>
    <w:multiLevelType w:val="hybridMultilevel"/>
    <w:tmpl w:val="DE38CBB8"/>
    <w:lvl w:ilvl="0" w:tplc="141E030A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4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6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E26B13"/>
    <w:multiLevelType w:val="hybridMultilevel"/>
    <w:tmpl w:val="16D6727E"/>
    <w:lvl w:ilvl="0" w:tplc="0C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1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27C0A04"/>
    <w:multiLevelType w:val="hybridMultilevel"/>
    <w:tmpl w:val="DAE878A2"/>
    <w:lvl w:ilvl="0" w:tplc="0C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6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7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9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A59002C"/>
    <w:multiLevelType w:val="hybridMultilevel"/>
    <w:tmpl w:val="98E2A4E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34">
    <w:abstractNumId w:val="33"/>
  </w:num>
  <w:num w:numId="1" w16cid:durableId="1051661213">
    <w:abstractNumId w:val="10"/>
  </w:num>
  <w:num w:numId="2" w16cid:durableId="111091596">
    <w:abstractNumId w:val="30"/>
  </w:num>
  <w:num w:numId="3" w16cid:durableId="377434152">
    <w:abstractNumId w:val="29"/>
  </w:num>
  <w:num w:numId="4" w16cid:durableId="1261372113">
    <w:abstractNumId w:val="9"/>
  </w:num>
  <w:num w:numId="5" w16cid:durableId="1822194739">
    <w:abstractNumId w:val="7"/>
  </w:num>
  <w:num w:numId="6" w16cid:durableId="919019705">
    <w:abstractNumId w:val="6"/>
  </w:num>
  <w:num w:numId="7" w16cid:durableId="1711294609">
    <w:abstractNumId w:val="5"/>
  </w:num>
  <w:num w:numId="8" w16cid:durableId="1254316181">
    <w:abstractNumId w:val="4"/>
  </w:num>
  <w:num w:numId="9" w16cid:durableId="1455363555">
    <w:abstractNumId w:val="8"/>
  </w:num>
  <w:num w:numId="10" w16cid:durableId="691960891">
    <w:abstractNumId w:val="3"/>
  </w:num>
  <w:num w:numId="11" w16cid:durableId="1788811459">
    <w:abstractNumId w:val="2"/>
  </w:num>
  <w:num w:numId="12" w16cid:durableId="1320570891">
    <w:abstractNumId w:val="1"/>
  </w:num>
  <w:num w:numId="13" w16cid:durableId="1248199270">
    <w:abstractNumId w:val="0"/>
  </w:num>
  <w:num w:numId="14" w16cid:durableId="233705721">
    <w:abstractNumId w:val="24"/>
  </w:num>
  <w:num w:numId="15" w16cid:durableId="265358020">
    <w:abstractNumId w:val="21"/>
  </w:num>
  <w:num w:numId="16" w16cid:durableId="272326023">
    <w:abstractNumId w:val="28"/>
  </w:num>
  <w:num w:numId="17" w16cid:durableId="1731072156">
    <w:abstractNumId w:val="26"/>
  </w:num>
  <w:num w:numId="18" w16cid:durableId="2077629231">
    <w:abstractNumId w:val="13"/>
  </w:num>
  <w:num w:numId="19" w16cid:durableId="2058435612">
    <w:abstractNumId w:val="15"/>
  </w:num>
  <w:num w:numId="20" w16cid:durableId="2086611648">
    <w:abstractNumId w:val="23"/>
  </w:num>
  <w:num w:numId="21" w16cid:durableId="843780997">
    <w:abstractNumId w:val="27"/>
  </w:num>
  <w:num w:numId="22" w16cid:durableId="1416895203">
    <w:abstractNumId w:val="17"/>
  </w:num>
  <w:num w:numId="23" w16cid:durableId="1707221365">
    <w:abstractNumId w:val="14"/>
  </w:num>
  <w:num w:numId="24" w16cid:durableId="1315142119">
    <w:abstractNumId w:val="16"/>
  </w:num>
  <w:num w:numId="25" w16cid:durableId="399331104">
    <w:abstractNumId w:val="22"/>
  </w:num>
  <w:num w:numId="26" w16cid:durableId="536819451">
    <w:abstractNumId w:val="32"/>
  </w:num>
  <w:num w:numId="27" w16cid:durableId="2123454568">
    <w:abstractNumId w:val="19"/>
  </w:num>
  <w:num w:numId="28" w16cid:durableId="746616798">
    <w:abstractNumId w:val="12"/>
  </w:num>
  <w:num w:numId="29" w16cid:durableId="780343459">
    <w:abstractNumId w:val="18"/>
  </w:num>
  <w:num w:numId="30" w16cid:durableId="69280147">
    <w:abstractNumId w:val="11"/>
  </w:num>
  <w:num w:numId="31" w16cid:durableId="1108428565">
    <w:abstractNumId w:val="31"/>
  </w:num>
  <w:num w:numId="32" w16cid:durableId="493885392">
    <w:abstractNumId w:val="20"/>
  </w:num>
  <w:num w:numId="33" w16cid:durableId="6484031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ctiveWritingStyle w:lang="en-GB" w:vendorID="64" w:dllVersion="0" w:nlCheck="1" w:checkStyle="0" w:appName="MSWord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433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5C9B"/>
    <w:rsid w:val="0000662D"/>
    <w:rsid w:val="000238ED"/>
    <w:rsid w:val="00032727"/>
    <w:rsid w:val="00045DDD"/>
    <w:rsid w:val="00054CD7"/>
    <w:rsid w:val="00061F3F"/>
    <w:rsid w:val="000731ED"/>
    <w:rsid w:val="00073BBF"/>
    <w:rsid w:val="00073E5C"/>
    <w:rsid w:val="00074285"/>
    <w:rsid w:val="00076D39"/>
    <w:rsid w:val="000845E5"/>
    <w:rsid w:val="0008621D"/>
    <w:rsid w:val="000A27D7"/>
    <w:rsid w:val="000A4F95"/>
    <w:rsid w:val="000A510A"/>
    <w:rsid w:val="000A5DA3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1C8D"/>
    <w:rsid w:val="001631D0"/>
    <w:rsid w:val="00176CF3"/>
    <w:rsid w:val="0018178A"/>
    <w:rsid w:val="00195B3C"/>
    <w:rsid w:val="001C7FEE"/>
    <w:rsid w:val="001E7835"/>
    <w:rsid w:val="0020292A"/>
    <w:rsid w:val="00217000"/>
    <w:rsid w:val="002318B1"/>
    <w:rsid w:val="002365B9"/>
    <w:rsid w:val="002378BF"/>
    <w:rsid w:val="0024080C"/>
    <w:rsid w:val="0024088F"/>
    <w:rsid w:val="00250E7F"/>
    <w:rsid w:val="002623BB"/>
    <w:rsid w:val="00263857"/>
    <w:rsid w:val="00266C12"/>
    <w:rsid w:val="002842E4"/>
    <w:rsid w:val="002864EE"/>
    <w:rsid w:val="002940A7"/>
    <w:rsid w:val="002A6F5B"/>
    <w:rsid w:val="002C3DE2"/>
    <w:rsid w:val="002E29B5"/>
    <w:rsid w:val="002E4079"/>
    <w:rsid w:val="002E5029"/>
    <w:rsid w:val="002F1098"/>
    <w:rsid w:val="002F4F65"/>
    <w:rsid w:val="002F5DE7"/>
    <w:rsid w:val="003006C6"/>
    <w:rsid w:val="00300F69"/>
    <w:rsid w:val="00307CEB"/>
    <w:rsid w:val="00316D49"/>
    <w:rsid w:val="00324DE7"/>
    <w:rsid w:val="003260E6"/>
    <w:rsid w:val="003541C0"/>
    <w:rsid w:val="0037307A"/>
    <w:rsid w:val="00373800"/>
    <w:rsid w:val="003976F3"/>
    <w:rsid w:val="003A0BEE"/>
    <w:rsid w:val="003D4A93"/>
    <w:rsid w:val="003E76D7"/>
    <w:rsid w:val="003F6F58"/>
    <w:rsid w:val="004037F4"/>
    <w:rsid w:val="00404C87"/>
    <w:rsid w:val="00404EA1"/>
    <w:rsid w:val="004075A4"/>
    <w:rsid w:val="00407D15"/>
    <w:rsid w:val="0041650A"/>
    <w:rsid w:val="0041756F"/>
    <w:rsid w:val="00424D19"/>
    <w:rsid w:val="0043265B"/>
    <w:rsid w:val="0043792F"/>
    <w:rsid w:val="00455C07"/>
    <w:rsid w:val="00473FEE"/>
    <w:rsid w:val="00477226"/>
    <w:rsid w:val="00480DA8"/>
    <w:rsid w:val="00481AF2"/>
    <w:rsid w:val="00490447"/>
    <w:rsid w:val="00494569"/>
    <w:rsid w:val="00496248"/>
    <w:rsid w:val="004A5884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1DA4"/>
    <w:rsid w:val="00545CCD"/>
    <w:rsid w:val="0056216B"/>
    <w:rsid w:val="00564738"/>
    <w:rsid w:val="0056525B"/>
    <w:rsid w:val="0056545E"/>
    <w:rsid w:val="00566C8B"/>
    <w:rsid w:val="00576CA7"/>
    <w:rsid w:val="00594836"/>
    <w:rsid w:val="00594D05"/>
    <w:rsid w:val="005951BC"/>
    <w:rsid w:val="005C44FD"/>
    <w:rsid w:val="005C473E"/>
    <w:rsid w:val="005C4D95"/>
    <w:rsid w:val="005D588F"/>
    <w:rsid w:val="005D6B10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614B9"/>
    <w:rsid w:val="00670314"/>
    <w:rsid w:val="006A7648"/>
    <w:rsid w:val="006B038B"/>
    <w:rsid w:val="006C09C4"/>
    <w:rsid w:val="006C1B8F"/>
    <w:rsid w:val="006D12BC"/>
    <w:rsid w:val="006D1940"/>
    <w:rsid w:val="006E07C6"/>
    <w:rsid w:val="006E19EA"/>
    <w:rsid w:val="006F589F"/>
    <w:rsid w:val="006F60BA"/>
    <w:rsid w:val="006F6736"/>
    <w:rsid w:val="006F6A6E"/>
    <w:rsid w:val="00704F75"/>
    <w:rsid w:val="00706E7E"/>
    <w:rsid w:val="0071310E"/>
    <w:rsid w:val="00720B71"/>
    <w:rsid w:val="00723E37"/>
    <w:rsid w:val="00724D19"/>
    <w:rsid w:val="00747D5C"/>
    <w:rsid w:val="00751E39"/>
    <w:rsid w:val="0075729A"/>
    <w:rsid w:val="007671E1"/>
    <w:rsid w:val="00777618"/>
    <w:rsid w:val="00777FFB"/>
    <w:rsid w:val="007845C2"/>
    <w:rsid w:val="00791AC6"/>
    <w:rsid w:val="007A54DE"/>
    <w:rsid w:val="007B4B1E"/>
    <w:rsid w:val="007E2A89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61F44"/>
    <w:rsid w:val="00874330"/>
    <w:rsid w:val="008772FA"/>
    <w:rsid w:val="00877521"/>
    <w:rsid w:val="00883FC9"/>
    <w:rsid w:val="00885519"/>
    <w:rsid w:val="0089621F"/>
    <w:rsid w:val="008A1D86"/>
    <w:rsid w:val="008B3B94"/>
    <w:rsid w:val="008B7C69"/>
    <w:rsid w:val="008C6644"/>
    <w:rsid w:val="008D7E4A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7C2B"/>
    <w:rsid w:val="009A2C23"/>
    <w:rsid w:val="009A5801"/>
    <w:rsid w:val="009B0CA4"/>
    <w:rsid w:val="009B1F17"/>
    <w:rsid w:val="009B1F50"/>
    <w:rsid w:val="009C0F28"/>
    <w:rsid w:val="009D659E"/>
    <w:rsid w:val="009F3A85"/>
    <w:rsid w:val="00A16D5A"/>
    <w:rsid w:val="00A22FDC"/>
    <w:rsid w:val="00A30677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7761"/>
    <w:rsid w:val="00AC7520"/>
    <w:rsid w:val="00AE39BA"/>
    <w:rsid w:val="00AE4B01"/>
    <w:rsid w:val="00AE5C1C"/>
    <w:rsid w:val="00AF2155"/>
    <w:rsid w:val="00AF60B5"/>
    <w:rsid w:val="00B01758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71D3"/>
    <w:rsid w:val="00B967FC"/>
    <w:rsid w:val="00BB0555"/>
    <w:rsid w:val="00BB667F"/>
    <w:rsid w:val="00BB7A38"/>
    <w:rsid w:val="00BC22DC"/>
    <w:rsid w:val="00BE3114"/>
    <w:rsid w:val="00C057C1"/>
    <w:rsid w:val="00C13C99"/>
    <w:rsid w:val="00C269D1"/>
    <w:rsid w:val="00C323AD"/>
    <w:rsid w:val="00C3690F"/>
    <w:rsid w:val="00C54A65"/>
    <w:rsid w:val="00C62AE7"/>
    <w:rsid w:val="00C8203A"/>
    <w:rsid w:val="00C83A2B"/>
    <w:rsid w:val="00CA5C3A"/>
    <w:rsid w:val="00CB14B9"/>
    <w:rsid w:val="00CB4DC9"/>
    <w:rsid w:val="00CB60A2"/>
    <w:rsid w:val="00CC3450"/>
    <w:rsid w:val="00CF2C65"/>
    <w:rsid w:val="00CF7514"/>
    <w:rsid w:val="00D06E1C"/>
    <w:rsid w:val="00D145B3"/>
    <w:rsid w:val="00D15F8B"/>
    <w:rsid w:val="00D1656D"/>
    <w:rsid w:val="00D404F0"/>
    <w:rsid w:val="00D443EA"/>
    <w:rsid w:val="00D51CAC"/>
    <w:rsid w:val="00D60FE3"/>
    <w:rsid w:val="00D6192E"/>
    <w:rsid w:val="00D662B1"/>
    <w:rsid w:val="00D71883"/>
    <w:rsid w:val="00D72FAD"/>
    <w:rsid w:val="00D802C3"/>
    <w:rsid w:val="00D80938"/>
    <w:rsid w:val="00D91BA3"/>
    <w:rsid w:val="00D94E01"/>
    <w:rsid w:val="00DB00D8"/>
    <w:rsid w:val="00DB644B"/>
    <w:rsid w:val="00DB76CB"/>
    <w:rsid w:val="00DC204F"/>
    <w:rsid w:val="00DC4BAA"/>
    <w:rsid w:val="00DC59E4"/>
    <w:rsid w:val="00DD229B"/>
    <w:rsid w:val="00DE2D2A"/>
    <w:rsid w:val="00DE2E62"/>
    <w:rsid w:val="00DE4C03"/>
    <w:rsid w:val="00DE4DC9"/>
    <w:rsid w:val="00DF395A"/>
    <w:rsid w:val="00E06852"/>
    <w:rsid w:val="00E179A8"/>
    <w:rsid w:val="00E253D0"/>
    <w:rsid w:val="00E25CB5"/>
    <w:rsid w:val="00E262FA"/>
    <w:rsid w:val="00E26FD8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A41F4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8419D"/>
    <w:rsid w:val="00F8536E"/>
    <w:rsid w:val="00FA7A2E"/>
    <w:rsid w:val="00FB25E8"/>
    <w:rsid w:val="00FB423A"/>
    <w:rsid w:val="00FB5DBC"/>
    <w:rsid w:val="00FD27F6"/>
    <w:rsid w:val="00FE1D02"/>
    <w:rsid w:val="00FE62B1"/>
    <w:rsid w:val="00FE7AA3"/>
    <w:rsid w:val="00FF1176"/>
    <w:rsid w:val="00FF38B8"/>
    <w:rsid w:val="168BA257"/>
    <w:rsid w:val="1FBCC595"/>
    <w:rsid w:val="234DB2B3"/>
    <w:rsid w:val="25FED73E"/>
    <w:rsid w:val="2986A787"/>
    <w:rsid w:val="2A4EF1A4"/>
    <w:rsid w:val="2CE38CAB"/>
    <w:rsid w:val="35A9FCAD"/>
    <w:rsid w:val="3E3A103E"/>
    <w:rsid w:val="3FD04389"/>
    <w:rsid w:val="4654C9CE"/>
    <w:rsid w:val="49549088"/>
    <w:rsid w:val="4A751737"/>
    <w:rsid w:val="4DD2F496"/>
    <w:rsid w:val="53DBEB19"/>
    <w:rsid w:val="5AC97010"/>
    <w:rsid w:val="69E3EB11"/>
    <w:rsid w:val="758B6D21"/>
    <w:rsid w:val="790DD0B5"/>
    <w:rsid w:val="7C9A6501"/>
    <w:rsid w:val="7D885C1F"/>
    <w:rsid w:val="7E8DFA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4ADF26FC"/>
  <w15:docId w15:val="{E6F4B4E5-212A-4150-93C1-09140B73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C3690F"/>
    <w:pPr>
      <w:keepNext/>
      <w:spacing w:before="120" w:after="60"/>
      <w:outlineLvl w:val="1"/>
    </w:pPr>
    <w:rPr>
      <w:rFonts w:eastAsia="Arial" w:cs="Arial"/>
      <w:bCs/>
      <w:color w:val="8E0B56"/>
      <w:kern w:val="32"/>
      <w:sz w:val="16"/>
      <w:szCs w:val="24"/>
      <w:lang w:val="es-ES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sid w:val="006F589F"/>
    <w:rPr>
      <w:rFonts w:cs="Mangal"/>
    </w:rPr>
  </w:style>
  <w:style w:type="paragraph" w:styleId="Descripcin">
    <w:name w:val="caption"/>
    <w:basedOn w:val="Normal"/>
    <w:qFormat/>
    <w:rsid w:val="006F589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rsid w:val="006F589F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rsid w:val="006F589F"/>
    <w:pPr>
      <w:ind w:left="426"/>
    </w:pPr>
  </w:style>
  <w:style w:type="paragraph" w:styleId="Sangra2detindependiente">
    <w:name w:val="Body Text Indent 2"/>
    <w:basedOn w:val="Normal"/>
    <w:rsid w:val="006F589F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rsid w:val="006F589F"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sid w:val="006F589F"/>
    <w:rPr>
      <w:sz w:val="20"/>
    </w:rPr>
  </w:style>
  <w:style w:type="paragraph" w:styleId="Textosinformato">
    <w:name w:val="Plain Text"/>
    <w:basedOn w:val="Normal"/>
    <w:rsid w:val="006F589F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sid w:val="006F589F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  <w:rsid w:val="006F589F"/>
  </w:style>
  <w:style w:type="paragraph" w:styleId="TableContents" w:customStyle="1">
    <w:name w:val="Table Contents"/>
    <w:basedOn w:val="Normal"/>
    <w:rsid w:val="006F589F"/>
    <w:pPr>
      <w:suppressLineNumbers/>
    </w:pPr>
  </w:style>
  <w:style w:type="paragraph" w:styleId="TableHeading" w:customStyle="1">
    <w:name w:val="Table Heading"/>
    <w:basedOn w:val="TableContents"/>
    <w:rsid w:val="006F589F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C3690F"/>
    <w:rPr>
      <w:rFonts w:ascii="Arial" w:hAnsi="Arial" w:eastAsia="Arial" w:cs="Arial"/>
      <w:bCs/>
      <w:color w:val="8E0B56"/>
      <w:kern w:val="32"/>
      <w:sz w:val="16"/>
      <w:szCs w:val="24"/>
      <w:lang w:val="es-ES"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erenciaintensa">
    <w:name w:val="Intense Reference"/>
    <w:basedOn w:val="Fuentedeprrafopredeter"/>
    <w:uiPriority w:val="32"/>
    <w:qFormat/>
    <w:rsid w:val="00005C9B"/>
    <w:rPr>
      <w:b/>
      <w:bCs/>
      <w:smallCaps/>
      <w:color w:val="EB2900" w:themeColor="accent1"/>
      <w:spacing w:val="5"/>
    </w:rPr>
  </w:style>
  <w:style w:type="paragraph" w:styleId="Default" w:customStyle="1">
    <w:name w:val="Default"/>
    <w:rsid w:val="005D6B1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normaltextrun" w:customStyle="1">
    <w:name w:val="normaltextrun"/>
    <w:basedOn w:val="Fuentedeprrafopredeter"/>
    <w:rsid w:val="00C3690F"/>
  </w:style>
  <w:style w:type="character" w:styleId="Mencinsinresolver">
    <w:name w:val="Unresolved Mention"/>
    <w:basedOn w:val="Fuentedeprrafopredeter"/>
    <w:uiPriority w:val="99"/>
    <w:semiHidden/>
    <w:unhideWhenUsed/>
    <w:rsid w:val="00EA41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membresia@aciamericas.coop" TargetMode="External" Id="Rc8208e72ce7f4c54" /><Relationship Type="http://schemas.openxmlformats.org/officeDocument/2006/relationships/header" Target="header2.xml" Id="Rf1f898990dcc4589" /><Relationship Type="http://schemas.openxmlformats.org/officeDocument/2006/relationships/footer" Target="footer.xml" Id="Rb45b3cb655c04a09" /><Relationship Type="http://schemas.openxmlformats.org/officeDocument/2006/relationships/footer" Target="footer2.xml" Id="R004fec9b883344f2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Global%20Office\Templates\Templates%202012\FINAL%20TEMPLATES\EXTERNAL\ICA%20Member%20Briefing.dotx" TargetMode="External"/></Relationships>
</file>

<file path=word/theme/theme1.xml><?xml version="1.0" encoding="utf-8"?>
<a:theme xmlns:a="http://schemas.openxmlformats.org/drawingml/2006/main" name="Office Theme">
  <a:themeElements>
    <a:clrScheme name="Coop">
      <a:dk1>
        <a:sysClr val="windowText" lastClr="000000"/>
      </a:dk1>
      <a:lt1>
        <a:sysClr val="window" lastClr="FFFFFF"/>
      </a:lt1>
      <a:dk2>
        <a:srgbClr val="8E0B56"/>
      </a:dk2>
      <a:lt2>
        <a:srgbClr val="FFFFFF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AF0438-634B-45FE-B15E-CBE4221B98A0}"/>
</file>

<file path=customXml/itemProps3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30D065-2043-4B0C-8280-568D96BDA3E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ICA Member Briefing.dotx</ap:Template>
  <ap:Application>Microsoft Word for the web</ap:Application>
  <ap:DocSecurity>0</ap:DocSecurity>
  <ap:ScaleCrop>false</ap:ScaleCrop>
  <ap:Company>ica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Soizick Menais</dc:creator>
  <lastModifiedBy>Lauren Naranjo</lastModifiedBy>
  <revision>4</revision>
  <lastPrinted>2014-03-26T09:23:00.0000000Z</lastPrinted>
  <dcterms:created xsi:type="dcterms:W3CDTF">2022-04-22T00:14:00.0000000Z</dcterms:created>
  <dcterms:modified xsi:type="dcterms:W3CDTF">2026-03-20T07:22:10.7843772Z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