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05C9B" w:rsidP="00D51CAC" w:rsidRDefault="00EA41F4" w14:paraId="62B83881" w14:textId="63B2B199">
      <w:pPr>
        <w:pStyle w:val="Textoindependiente"/>
        <w:spacing w:before="0" w:after="0"/>
        <w:jc w:val="center"/>
        <w:rPr>
          <w:rFonts w:eastAsia="Arial Unicode MS" w:cs="Mangal"/>
          <w:b/>
          <w:bCs/>
          <w:smallCaps/>
          <w:color w:val="8E0B56"/>
          <w:sz w:val="24"/>
          <w:lang w:val="es-CR"/>
        </w:rPr>
      </w:pPr>
      <w:r>
        <w:rPr>
          <w:rFonts w:eastAsia="Arial Unicode MS" w:cs="Mangal"/>
          <w:b/>
          <w:bCs/>
          <w:smallCaps/>
          <w:color w:val="8E0B56"/>
          <w:sz w:val="24"/>
          <w:lang w:val="Portuguese"/>
        </w:rPr>
        <w:t xml:space="preserve">Solicitação para comitê de auditoria e controle de riscos  </w:t>
      </w:r>
    </w:p>
    <w:p w:rsidR="002A6F5B" w:rsidP="00D51CAC" w:rsidRDefault="002A6F5B" w14:paraId="595420A2" w14:textId="0B74CFD4">
      <w:pPr>
        <w:pStyle w:val="Textoindependiente"/>
        <w:spacing w:before="0" w:after="0"/>
        <w:jc w:val="center"/>
        <w:rPr>
          <w:rFonts w:eastAsia="Arial Unicode MS" w:cs="Mangal"/>
          <w:b/>
          <w:bCs/>
          <w:smallCaps/>
          <w:color w:val="8E0B56"/>
          <w:sz w:val="24"/>
          <w:lang w:val="es-CR"/>
        </w:rPr>
      </w:pPr>
    </w:p>
    <w:p w:rsidRPr="0056525B" w:rsidR="002A6F5B" w:rsidP="00D51CAC" w:rsidRDefault="002A6F5B" w14:paraId="1B55BDDA" w14:textId="77777777">
      <w:pPr>
        <w:pStyle w:val="Textoindependiente"/>
        <w:spacing w:before="0" w:after="0"/>
        <w:jc w:val="center"/>
        <w:rPr>
          <w:rFonts w:eastAsia="Arial Unicode MS" w:cs="Mangal"/>
          <w:b/>
          <w:bCs/>
          <w:smallCaps/>
          <w:color w:val="8E0B56"/>
          <w:sz w:val="24"/>
          <w:lang w:val="es-CR"/>
        </w:rPr>
      </w:pPr>
    </w:p>
    <w:p w:rsidR="00D51CAC" w:rsidP="69E3EB11" w:rsidRDefault="00E179A8" w14:paraId="505C86ED" w14:textId="33B03DC1">
      <w:pPr>
        <w:pStyle w:val="Textoindependiente"/>
        <w:spacing w:before="0" w:after="0"/>
        <w:rPr>
          <w:rFonts w:eastAsia="Arial Unicode MS" w:cs="Mangal"/>
          <w:b w:val="1"/>
          <w:bCs w:val="1"/>
          <w:smallCaps w:val="1"/>
          <w:color w:val="ED1C24"/>
          <w:sz w:val="24"/>
          <w:szCs w:val="24"/>
          <w:highlight w:val="yellow"/>
          <w:lang w:val="es-CR"/>
        </w:rPr>
      </w:pPr>
      <w:r w:rsidRPr="69E3EB11" w:rsidR="00E179A8">
        <w:rPr>
          <w:rFonts w:eastAsia="Arial Unicode MS" w:cs="Mangal"/>
          <w:b w:val="1"/>
          <w:bCs w:val="1"/>
          <w:smallCaps w:val="1"/>
          <w:color w:val="ED1C24"/>
          <w:sz w:val="24"/>
          <w:szCs w:val="24"/>
          <w:highlight w:val="yellow"/>
          <w:lang w:val="Portuguese"/>
        </w:rPr>
        <w:t>Data</w:t>
      </w:r>
    </w:p>
    <w:p w:rsidR="00E179A8" w:rsidP="00C3690F" w:rsidRDefault="00E179A8" w14:paraId="0B3DF493" w14:textId="77777777">
      <w:pPr>
        <w:pStyle w:val="Textoindependiente"/>
        <w:spacing w:before="0" w:after="0"/>
        <w:rPr>
          <w:rFonts w:eastAsia="Arial Unicode MS" w:cs="Mangal"/>
          <w:b/>
          <w:bCs/>
          <w:smallCaps/>
          <w:color w:val="ED1C24"/>
          <w:sz w:val="24"/>
          <w:lang w:val="es-CR"/>
        </w:rPr>
      </w:pPr>
    </w:p>
    <w:p w:rsidR="00B01758" w:rsidP="00B01758" w:rsidRDefault="00C62AE7" w14:paraId="7C3A57DF" w14:textId="6612FCB9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Portuguese"/>
        </w:rPr>
        <w:t>Querido</w:t>
      </w:r>
    </w:p>
    <w:p w:rsidR="00C62AE7" w:rsidP="00B01758" w:rsidRDefault="00C62AE7" w14:paraId="7C059CF7" w14:textId="6DE1AD89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Portuguese"/>
        </w:rPr>
        <w:t>Assembleia Regional das Cooperativas das Américas</w:t>
      </w:r>
    </w:p>
    <w:p w:rsidR="00C62AE7" w:rsidP="00B01758" w:rsidRDefault="00C62AE7" w14:paraId="05CB647F" w14:textId="66DB1C33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</w:p>
    <w:p w:rsidR="00C62AE7" w:rsidP="69E3EB11" w:rsidRDefault="00C62AE7" w14:paraId="7ED5B5FA" w14:textId="4C0C23D6">
      <w:pPr>
        <w:pStyle w:val="Textoindependiente"/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  <w:r w:rsidR="00C62AE7">
        <w:rPr>
          <w:spacing w:val="-6"/>
          <w:lang w:val="Portuguese"/>
        </w:rPr>
        <w:t xml:space="preserve">Por meio deste, eu, </w:t>
      </w:r>
      <w:r w:rsidRPr="00E179A8" w:rsidR="00C62AE7">
        <w:rPr>
          <w:spacing w:val="-6"/>
          <w:highlight w:val="yellow"/>
          <w:lang w:val="Portuguese"/>
        </w:rPr>
        <w:t>NOME,</w:t>
      </w:r>
      <w:r w:rsidR="00C62AE7">
        <w:rPr>
          <w:spacing w:val="-6"/>
          <w:lang w:val="Portuguese"/>
        </w:rPr>
        <w:t xml:space="preserve"> representante do </w:t>
      </w:r>
      <w:r w:rsidRPr="00E179A8" w:rsidR="002A6F5B">
        <w:rPr>
          <w:spacing w:val="-6"/>
          <w:highlight w:val="yellow"/>
          <w:lang w:val="Portuguese"/>
        </w:rPr>
        <w:t>PAÍS,</w:t>
      </w:r>
      <w:r w:rsidR="002A6F5B">
        <w:rPr>
          <w:spacing w:val="-6"/>
          <w:lang w:val="Portuguese"/>
        </w:rPr>
        <w:t xml:space="preserve"> com o apoio do </w:t>
      </w:r>
      <w:r w:rsidRPr="00E179A8" w:rsidR="002A6F5B">
        <w:rPr>
          <w:spacing w:val="-6"/>
          <w:highlight w:val="yellow"/>
          <w:lang w:val="Portuguese"/>
        </w:rPr>
        <w:t xml:space="preserve">NOME DA ORGANIZAÇÃO, </w:t>
      </w:r>
      <w:r w:rsidR="002A6F5B">
        <w:rPr>
          <w:spacing w:val="-6"/>
          <w:lang w:val="Portuguese"/>
        </w:rPr>
        <w:t xml:space="preserve">apresento minha candidatura ao comitê de auditoria e controle de riscos para o período 2026-2030. </w:t>
      </w:r>
    </w:p>
    <w:p w:rsidR="002A6F5B" w:rsidP="00B01758" w:rsidRDefault="002A6F5B" w14:paraId="3D7D1469" w14:textId="0284CDED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</w:p>
    <w:p w:rsidR="00E179A8" w:rsidP="00B01758" w:rsidRDefault="002A6F5B" w14:paraId="7B660C33" w14:textId="77777777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Portuguese"/>
        </w:rPr>
        <w:t xml:space="preserve">Sei que, para o cargo de Presidente do Comitê de Auditoria, você deve:</w:t>
      </w:r>
    </w:p>
    <w:p w:rsidR="00E179A8" w:rsidP="69E3EB11" w:rsidRDefault="002A6F5B" w14:paraId="446E597A" w14:textId="7401717A">
      <w:pPr>
        <w:pStyle w:val="Textoindependiente"/>
        <w:numPr>
          <w:ilvl w:val="0"/>
          <w:numId w:val="32"/>
        </w:numPr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  <w:r w:rsidRPr="002A6F5B" w:rsidR="002A6F5B">
        <w:rPr>
          <w:spacing w:val="-6"/>
          <w:lang w:val="Portuguese"/>
        </w:rPr>
        <w:t xml:space="preserve">ser membro pleno do Conselho de Diretores a ser ratificado durante esta assembleia</w:t>
      </w:r>
    </w:p>
    <w:p w:rsidR="00720B71" w:rsidP="00E179A8" w:rsidRDefault="002A6F5B" w14:paraId="410927B6" w14:textId="77777777">
      <w:pPr>
        <w:pStyle w:val="Textoindependiente"/>
        <w:numPr>
          <w:ilvl w:val="0"/>
          <w:numId w:val="32"/>
        </w:numPr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 w:rsidRPr="002A6F5B">
        <w:rPr>
          <w:spacing w:val="-6"/>
          <w:lang w:val="Portuguese"/>
        </w:rPr>
        <w:t>e possuem experiência e conhecimento em contabilidade</w:t>
      </w:r>
    </w:p>
    <w:p w:rsidR="00720B71" w:rsidP="00720B71" w:rsidRDefault="002A6F5B" w14:paraId="4E15FBFB" w14:textId="77777777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Portuguese"/>
        </w:rPr>
        <w:t xml:space="preserve">E que, para preencher uma das posições de membros plenos ou suplentes, devem ser preenchidas as seguintes posições:</w:t>
      </w:r>
    </w:p>
    <w:p w:rsidR="00720B71" w:rsidP="69E3EB11" w:rsidRDefault="00316D49" w14:paraId="4E5C2208" w14:textId="78A6077E">
      <w:pPr>
        <w:pStyle w:val="Textoindependiente"/>
        <w:numPr>
          <w:ilvl w:val="0"/>
          <w:numId w:val="33"/>
        </w:numPr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  <w:r w:rsidR="00316D49">
        <w:rPr>
          <w:spacing w:val="-6"/>
          <w:lang w:val="Portuguese"/>
        </w:rPr>
        <w:t xml:space="preserve">ser membro pleno ou suplente do Conselho de Diretores, a ser ratificado durante esta assembleia</w:t>
      </w:r>
    </w:p>
    <w:p w:rsidR="002A6F5B" w:rsidP="00720B71" w:rsidRDefault="00720B71" w14:paraId="3BDC9F0A" w14:textId="1B07CF67">
      <w:pPr>
        <w:pStyle w:val="Textoindependiente"/>
        <w:numPr>
          <w:ilvl w:val="0"/>
          <w:numId w:val="33"/>
        </w:numPr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Portuguese"/>
        </w:rPr>
        <w:t xml:space="preserve">Possua conhecimento na área de ciências econômicas ou experiência em gestão de empresas cooperativas.  </w:t>
      </w:r>
    </w:p>
    <w:p w:rsidR="002A6F5B" w:rsidP="69E3EB11" w:rsidRDefault="002A6F5B" w14:paraId="3059DF3C" w14:textId="02D5D552">
      <w:pPr>
        <w:pStyle w:val="Textoindependiente"/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</w:p>
    <w:p w:rsidR="1FBCC595" w:rsidP="69E3EB11" w:rsidRDefault="1FBCC595" w14:paraId="3E766854" w14:textId="703F00CC">
      <w:pPr>
        <w:pStyle w:val="Textoindependiente"/>
        <w:tabs>
          <w:tab w:val="left" w:leader="none" w:pos="1701"/>
        </w:tabs>
        <w:spacing w:before="0" w:after="0"/>
        <w:ind w:left="0"/>
        <w:contextualSpacing w:val="1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69E3EB11" w:rsidR="1FBCC595">
        <w:rPr>
          <w:lang w:val="Portuguese"/>
        </w:rPr>
        <w:t xml:space="preserve">Quero me candidatar </w:t>
      </w:r>
      <w:r w:rsidRPr="69E3EB11" w:rsidR="1FBCC595">
        <w:rPr>
          <w:highlight w:val="yellow"/>
          <w:lang w:val="Portuguese"/>
        </w:rPr>
        <w:t xml:space="preserve">para INDICAR SE VOCÊ QUER A PRESIDÊNCIA/OUTRO CARGO </w:t>
      </w:r>
      <w:r w:rsidRPr="69E3EB11" w:rsidR="1FBCC595">
        <w:rPr>
          <w:lang w:val="Portuguese"/>
        </w:rPr>
        <w:t xml:space="preserve"/>
      </w:r>
    </w:p>
    <w:p w:rsidR="69E3EB11" w:rsidP="69E3EB11" w:rsidRDefault="69E3EB11" w14:paraId="74275C96" w14:textId="2B8573D9">
      <w:pPr>
        <w:pStyle w:val="Textoindependiente"/>
        <w:tabs>
          <w:tab w:val="left" w:leader="none" w:pos="1701"/>
        </w:tabs>
        <w:spacing w:before="0" w:after="0"/>
        <w:ind w:left="0"/>
        <w:contextualSpacing w:val="1"/>
        <w:rPr>
          <w:lang w:val="es-ES"/>
        </w:rPr>
      </w:pPr>
    </w:p>
    <w:p w:rsidR="25FED73E" w:rsidP="69E3EB11" w:rsidRDefault="25FED73E" w14:paraId="69E1EDD0" w14:textId="6C3B0606">
      <w:pPr>
        <w:pStyle w:val="Textoindependiente"/>
        <w:tabs>
          <w:tab w:val="left" w:leader="none" w:pos="1701"/>
        </w:tabs>
        <w:spacing w:before="0" w:after="0"/>
        <w:ind w:left="0"/>
        <w:contextualSpacing w:val="1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69E3EB11" w:rsidR="25FED73E">
        <w:rPr>
          <w:lang w:val="Portuguese"/>
        </w:rPr>
        <w:t xml:space="preserve">Compartilho </w:t>
      </w:r>
      <w:r w:rsidRPr="69E3EB11" w:rsidR="25FED73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ortuguese"/>
        </w:rPr>
        <w:t>um resumo do currículo, uma fotografia e uma breve apresentação dos motivos que te motivam a se candidatar.</w:t>
      </w:r>
    </w:p>
    <w:p w:rsidR="69E3EB11" w:rsidP="69E3EB11" w:rsidRDefault="69E3EB11" w14:paraId="417837DF" w14:textId="556E70C8">
      <w:pPr>
        <w:pStyle w:val="Textoindependiente"/>
        <w:tabs>
          <w:tab w:val="left" w:leader="none" w:pos="1701"/>
        </w:tabs>
        <w:spacing w:before="0" w:after="0"/>
        <w:contextualSpacing w:val="1"/>
        <w:rPr>
          <w:lang w:val="es-ES"/>
        </w:rPr>
      </w:pPr>
    </w:p>
    <w:p w:rsidR="00C3690F" w:rsidP="00C3690F" w:rsidRDefault="00C3690F" w14:paraId="1D6DED42" w14:textId="77777777">
      <w:pPr>
        <w:pStyle w:val="Ttulo2"/>
        <w:rPr>
          <w:rStyle w:val="Referenciaintensa"/>
        </w:rPr>
      </w:pPr>
    </w:p>
    <w:p w:rsidRPr="00C3690F" w:rsidR="00FE7AA3" w:rsidP="00C3690F" w:rsidRDefault="00045DDD" w14:paraId="6AC69D1F" w14:textId="15FCC713">
      <w:pPr>
        <w:pStyle w:val="Ttulo2"/>
        <w:rPr>
          <w:rStyle w:val="Referenciaintensa"/>
          <w:color w:val="8E0B56"/>
        </w:rPr>
      </w:pPr>
      <w:r w:rsidRPr="00C3690F">
        <w:rPr>
          <w:rStyle w:val="Referenciaintensa"/>
          <w:color w:val="8E0B56"/>
          <w:lang w:val="Portuguese"/>
        </w:rPr>
        <w:t>ASSINATURAS</w:t>
      </w:r>
    </w:p>
    <w:tbl>
      <w:tblPr>
        <w:tblStyle w:val="Tablaconcuadrcula"/>
        <w:tblW w:w="5096" w:type="pct"/>
        <w:tblLook w:val="04A0" w:firstRow="1" w:lastRow="0" w:firstColumn="1" w:lastColumn="0" w:noHBand="0" w:noVBand="1"/>
      </w:tblPr>
      <w:tblGrid>
        <w:gridCol w:w="1328"/>
        <w:gridCol w:w="3202"/>
        <w:gridCol w:w="1191"/>
        <w:gridCol w:w="3513"/>
      </w:tblGrid>
      <w:tr w:rsidRPr="00D15F8B" w:rsidR="00FE7AA3" w:rsidTr="69E3EB11" w14:paraId="4179229D" w14:textId="77777777">
        <w:trPr>
          <w:trHeight w:val="510"/>
        </w:trPr>
        <w:tc>
          <w:tcPr>
            <w:tcW w:w="2453" w:type="pct"/>
            <w:gridSpan w:val="2"/>
            <w:tcBorders>
              <w:righ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69E3EB11" w:rsidRDefault="00045DDD" w14:paraId="6086A95E" w14:textId="77777777">
            <w:pPr>
              <w:pStyle w:val="Textoindependiente"/>
              <w:jc w:val="center"/>
              <w:rPr>
                <w:b w:val="1"/>
                <w:bCs w:val="1"/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b w:val="1"/>
                <w:bCs w:val="1"/>
                <w:color w:val="000000" w:themeColor="text1" w:themeTint="FF" w:themeShade="FF"/>
                <w:lang w:val="Portuguese"/>
              </w:rPr>
              <w:t xml:space="preserve">ORGANIZAÇÃO DE MEMBROS NOMEADORES </w:t>
            </w: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69E3EB11" w:rsidRDefault="00FE7AA3" w14:paraId="291C65C6" w14:textId="0FE4C893">
            <w:pPr>
              <w:pStyle w:val="Textoindependiente"/>
              <w:jc w:val="center"/>
              <w:rPr>
                <w:b w:val="1"/>
                <w:bCs w:val="1"/>
                <w:color w:val="000000" w:themeColor="text1" w:themeTint="FF" w:themeShade="FF"/>
                <w:lang w:val="es-ES"/>
              </w:rPr>
            </w:pPr>
            <w:r w:rsidRPr="69E3EB11" w:rsidR="7D885C1F">
              <w:rPr>
                <w:b w:val="1"/>
                <w:bCs w:val="1"/>
                <w:color w:val="000000" w:themeColor="text1" w:themeTint="FF" w:themeShade="FF"/>
                <w:lang w:val="Portuguese"/>
              </w:rPr>
              <w:t>CANDIDATO</w:t>
            </w:r>
          </w:p>
        </w:tc>
      </w:tr>
      <w:tr w:rsidRPr="00161C8D" w:rsidR="00FE7AA3" w:rsidTr="69E3EB11" w14:paraId="2A3E078D" w14:textId="77777777">
        <w:trPr>
          <w:trHeight w:val="397"/>
        </w:trPr>
        <w:tc>
          <w:tcPr>
            <w:tcW w:w="719" w:type="pct"/>
            <w:tcMar/>
            <w:vAlign w:val="center"/>
          </w:tcPr>
          <w:p w:rsidRPr="00D15F8B" w:rsidR="00FE7AA3" w:rsidP="69E3EB11" w:rsidRDefault="00045DDD" w14:paraId="5F31B806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Portuguese"/>
              </w:rPr>
              <w:t>Nome e título do signatário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69E3EB11" w:rsidRDefault="00FE7AA3" w14:paraId="116DB9F7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  <w:p w:rsidRPr="00D15F8B" w:rsidR="00FE7AA3" w:rsidP="69E3EB11" w:rsidRDefault="00FE7AA3" w14:paraId="3983EEE8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C3690F" w:rsidR="00045DDD" w:rsidP="69E3EB11" w:rsidRDefault="00045DDD" w14:paraId="1570FA46" w14:textId="0F8F644A">
            <w:pPr>
              <w:pStyle w:val="Textoindependiente"/>
              <w:rPr>
                <w:color w:val="000000" w:themeColor="text1" w:themeTint="FF" w:themeShade="FF"/>
                <w:sz w:val="16"/>
                <w:szCs w:val="16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sz w:val="16"/>
                <w:szCs w:val="16"/>
                <w:lang w:val="Portuguese"/>
              </w:rPr>
              <w:t xml:space="preserve">Estou plenamente ciente das obrigações relacionadas à vaga para a qual estou me candidatando. </w:t>
            </w:r>
          </w:p>
        </w:tc>
      </w:tr>
      <w:tr w:rsidRPr="00D15F8B" w:rsidR="00FE7AA3" w:rsidTr="69E3EB11" w14:paraId="3DB7E3BF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69E3EB11" w:rsidRDefault="00045DDD" w14:paraId="28B487F0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Portuguese"/>
              </w:rPr>
              <w:t>Assinatura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69E3EB11" w:rsidRDefault="00FE7AA3" w14:paraId="30CFC241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69E3EB11" w:rsidRDefault="00045DDD" w14:paraId="2D5BF6B4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Portuguese"/>
              </w:rPr>
              <w:t>Assinatura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69E3EB11" w:rsidRDefault="00FE7AA3" w14:paraId="3C142EFB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  <w:p w:rsidRPr="00D15F8B" w:rsidR="00FE7AA3" w:rsidP="69E3EB11" w:rsidRDefault="00FE7AA3" w14:paraId="5FCC5A7A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</w:tr>
      <w:tr w:rsidRPr="00D15F8B" w:rsidR="00FE7AA3" w:rsidTr="69E3EB11" w14:paraId="704DD780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69E3EB11" w:rsidRDefault="00045DDD" w14:paraId="52A8DFAA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Portuguese"/>
              </w:rPr>
              <w:t>Data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69E3EB11" w:rsidRDefault="00FE7AA3" w14:paraId="33996F53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69E3EB11" w:rsidRDefault="00045DDD" w14:paraId="20509294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Portuguese"/>
              </w:rPr>
              <w:t>Data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69E3EB11" w:rsidRDefault="00FE7AA3" w14:paraId="4E13FFEC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</w:tr>
    </w:tbl>
    <w:p w:rsidRPr="00D15F8B" w:rsidR="00FE7AA3" w:rsidP="00EA41F4" w:rsidRDefault="00FE7AA3" w14:paraId="75513060" w14:textId="77777777">
      <w:pPr>
        <w:ind w:right="10"/>
        <w:rPr>
          <w:lang w:val="es-ES"/>
        </w:rPr>
      </w:pPr>
    </w:p>
    <w:p w:rsidR="003006C6" w:rsidP="00EA41F4" w:rsidRDefault="00D15F8B" w14:paraId="2D8A68CE" w14:textId="35DF4CB1">
      <w:pPr>
        <w:spacing w:before="120"/>
        <w:jc w:val="center"/>
        <w:outlineLvl w:val="1"/>
        <w:rPr>
          <w:rFonts w:ascii="Verdana" w:hAnsi="Verdana"/>
          <w:sz w:val="16"/>
          <w:szCs w:val="16"/>
          <w:lang w:val="es-ES"/>
        </w:rPr>
      </w:pPr>
      <w:r w:rsidRPr="69E3EB11" w:rsidR="00D15F8B">
        <w:rPr>
          <w:rFonts w:ascii="Verdana" w:hAnsi="Verdana"/>
          <w:sz w:val="16"/>
          <w:szCs w:val="16"/>
          <w:lang w:val="Portuguese"/>
        </w:rPr>
        <w:t xml:space="preserve">Este formulário deve ser devidamente preenchido e acompanhado dos documentos necessários até 27 de agosto para o membresia@aciamericas.coop </w:t>
      </w:r>
      <w:hyperlink r:id="Rc8208e72ce7f4c54">
        <w:r w:rsidRPr="69E3EB11" w:rsidR="00EA41F4">
          <w:rPr>
            <w:rStyle w:val="Hipervnculo"/>
            <w:rFonts w:ascii="Verdana" w:hAnsi="Verdana"/>
            <w:sz w:val="16"/>
            <w:szCs w:val="16"/>
            <w:lang w:val="Portuguese"/>
          </w:rPr>
          <w:t/>
        </w:r>
      </w:hyperlink>
      <w:r w:rsidRPr="69E3EB11" w:rsidR="00EA41F4">
        <w:rPr>
          <w:rFonts w:ascii="Verdana" w:hAnsi="Verdana"/>
          <w:sz w:val="16"/>
          <w:szCs w:val="16"/>
          <w:lang w:val="Portuguese"/>
        </w:rPr>
        <w:t xml:space="preserve"> </w:t>
      </w:r>
    </w:p>
    <w:p w:rsidRPr="003006C6" w:rsidR="00747D5C" w:rsidP="00EA41F4" w:rsidRDefault="00CF2C65" w14:paraId="5E68601A" w14:textId="151DA688">
      <w:pPr>
        <w:spacing w:before="120"/>
        <w:jc w:val="center"/>
        <w:outlineLvl w:val="1"/>
        <w:rPr>
          <w:rFonts w:ascii="Verdana" w:hAnsi="Verdana"/>
          <w:sz w:val="16"/>
          <w:szCs w:val="16"/>
          <w:lang w:val="es-ES"/>
        </w:rPr>
      </w:pPr>
      <w:r w:rsidRPr="003006C6">
        <w:rPr>
          <w:rFonts w:ascii="Verdana" w:hAnsi="Verdana"/>
          <w:sz w:val="16"/>
          <w:szCs w:val="16"/>
          <w:lang w:val="Portuguese"/>
        </w:rPr>
        <w:t>Formulários recebidos após essa data não serão validados.</w:t>
      </w:r>
    </w:p>
    <w:sectPr w:rsidRPr="003006C6" w:rsidR="00747D5C" w:rsidSect="00CF2C65">
      <w:headerReference w:type="first" r:id="rId12"/>
      <w:pgSz w:w="11906" w:h="16838" w:orient="portrait" w:code="9"/>
      <w:pgMar w:top="-2268" w:right="1418" w:bottom="1134" w:left="1418" w:header="720" w:footer="309" w:gutter="0"/>
      <w:cols w:space="720"/>
      <w:titlePg/>
      <w:docGrid w:linePitch="360"/>
      <w:headerReference w:type="default" r:id="Rf1f898990dcc4589"/>
      <w:footerReference w:type="default" r:id="Rb45b3cb655c04a09"/>
      <w:footerReference w:type="first" r:id="R004fec9b883344f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95B3C" w:rsidRDefault="00195B3C" w14:paraId="6622784C" w14:textId="77777777">
      <w:r>
        <w:separator/>
      </w:r>
    </w:p>
  </w:endnote>
  <w:endnote w:type="continuationSeparator" w:id="0">
    <w:p w:rsidR="00195B3C" w:rsidRDefault="00195B3C" w14:paraId="39CD357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9E3EB11" w:rsidTr="69E3EB11" w14:paraId="3F35689E">
      <w:trPr>
        <w:trHeight w:val="300"/>
      </w:trPr>
      <w:tc>
        <w:tcPr>
          <w:tcW w:w="3020" w:type="dxa"/>
          <w:tcMar/>
        </w:tcPr>
        <w:p w:rsidR="69E3EB11" w:rsidP="69E3EB11" w:rsidRDefault="69E3EB11" w14:paraId="3798796A" w14:textId="0A0A441E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69E3EB11" w:rsidP="69E3EB11" w:rsidRDefault="69E3EB11" w14:paraId="0305AF18" w14:textId="5DC4B248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69E3EB11" w:rsidP="69E3EB11" w:rsidRDefault="69E3EB11" w14:paraId="5855D62F" w14:textId="2484100A">
          <w:pPr>
            <w:pStyle w:val="Encabezado"/>
            <w:bidi w:val="0"/>
            <w:ind w:right="-115"/>
            <w:jc w:val="right"/>
          </w:pPr>
        </w:p>
      </w:tc>
    </w:tr>
  </w:tbl>
  <w:p w:rsidR="69E3EB11" w:rsidP="69E3EB11" w:rsidRDefault="69E3EB11" w14:paraId="50DF6467" w14:textId="3A1E9398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9E3EB11" w:rsidTr="69E3EB11" w14:paraId="7763EE3E">
      <w:trPr>
        <w:trHeight w:val="300"/>
      </w:trPr>
      <w:tc>
        <w:tcPr>
          <w:tcW w:w="3020" w:type="dxa"/>
          <w:tcMar/>
        </w:tcPr>
        <w:p w:rsidR="69E3EB11" w:rsidP="69E3EB11" w:rsidRDefault="69E3EB11" w14:paraId="7441ABA0" w14:textId="6F4EB8C5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69E3EB11" w:rsidP="69E3EB11" w:rsidRDefault="69E3EB11" w14:paraId="4A6690A0" w14:textId="33C62A07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69E3EB11" w:rsidP="69E3EB11" w:rsidRDefault="69E3EB11" w14:paraId="611B9DFE" w14:textId="6D2DBD40">
          <w:pPr>
            <w:pStyle w:val="Encabezado"/>
            <w:bidi w:val="0"/>
            <w:ind w:right="-115"/>
            <w:jc w:val="right"/>
          </w:pPr>
        </w:p>
      </w:tc>
    </w:tr>
  </w:tbl>
  <w:p w:rsidR="69E3EB11" w:rsidP="69E3EB11" w:rsidRDefault="69E3EB11" w14:paraId="5509BE30" w14:textId="4748DD3D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95B3C" w:rsidRDefault="00195B3C" w14:paraId="653BB157" w14:textId="77777777">
      <w:r>
        <w:separator/>
      </w:r>
    </w:p>
  </w:footnote>
  <w:footnote w:type="continuationSeparator" w:id="0">
    <w:p w:rsidR="00195B3C" w:rsidRDefault="00195B3C" w14:paraId="6AFE31D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56525B" w:rsidR="001019CE" w:rsidP="69E3EB11" w:rsidRDefault="0056525B" w14:paraId="2E260C91" w14:textId="751F3EE6">
    <w:pPr>
      <w:pStyle w:val="Piedepgina"/>
      <w:ind w:left="-851" w:right="-851"/>
      <w:jc w:val="center"/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</w:pPr>
    <w:r w:rsidRPr="69E3EB11" w:rsidR="69E3EB11">
      <w:rPr>
        <w:rFonts w:ascii="Verdana" w:hAnsi="Verdana"/>
        <w:b w:val="1"/>
        <w:bCs w:val="1"/>
        <w:color w:val="FF0000"/>
        <w:sz w:val="44"/>
        <w:szCs w:val="44"/>
        <w:highlight w:val="yellow"/>
        <w:lang w:val="Portuguese"/>
      </w:rPr>
      <w:t>LOGO INSTITUCIONAL</w:t>
    </w: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9E3EB11" w:rsidTr="69E3EB11" w14:paraId="3339A5D3">
      <w:trPr>
        <w:trHeight w:val="300"/>
      </w:trPr>
      <w:tc>
        <w:tcPr>
          <w:tcW w:w="3020" w:type="dxa"/>
          <w:tcMar/>
        </w:tcPr>
        <w:p w:rsidR="69E3EB11" w:rsidP="69E3EB11" w:rsidRDefault="69E3EB11" w14:paraId="214CA67C" w14:textId="16E2DEE3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69E3EB11" w:rsidP="69E3EB11" w:rsidRDefault="69E3EB11" w14:paraId="3B28B694" w14:textId="5E8980E0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69E3EB11" w:rsidP="69E3EB11" w:rsidRDefault="69E3EB11" w14:paraId="78E6C2B9" w14:textId="5370188F">
          <w:pPr>
            <w:pStyle w:val="Encabezado"/>
            <w:bidi w:val="0"/>
            <w:ind w:right="-115"/>
            <w:jc w:val="right"/>
          </w:pPr>
        </w:p>
      </w:tc>
    </w:tr>
  </w:tbl>
  <w:p w:rsidR="69E3EB11" w:rsidP="69E3EB11" w:rsidRDefault="69E3EB11" w14:paraId="2217C802" w14:textId="1E21E367">
    <w:pPr>
      <w:pStyle w:val="Encabezado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3">
    <w:nsid w:val="61f999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2BC2199"/>
    <w:multiLevelType w:val="hybridMultilevel"/>
    <w:tmpl w:val="DE38CBB8"/>
    <w:lvl w:ilvl="0" w:tplc="141E030A">
      <w:numFmt w:val="bullet"/>
      <w:lvlText w:val="-"/>
      <w:lvlJc w:val="left"/>
      <w:pPr>
        <w:ind w:left="720" w:hanging="360"/>
      </w:pPr>
      <w:rPr>
        <w:rFonts w:hint="default" w:ascii="Verdana" w:hAnsi="Verdana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4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6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E26B13"/>
    <w:multiLevelType w:val="hybridMultilevel"/>
    <w:tmpl w:val="16D6727E"/>
    <w:lvl w:ilvl="0" w:tplc="0C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1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4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27C0A04"/>
    <w:multiLevelType w:val="hybridMultilevel"/>
    <w:tmpl w:val="DAE878A2"/>
    <w:lvl w:ilvl="0" w:tplc="0C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6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7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9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A59002C"/>
    <w:multiLevelType w:val="hybridMultilevel"/>
    <w:tmpl w:val="98E2A4E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34">
    <w:abstractNumId w:val="33"/>
  </w:num>
  <w:num w:numId="1" w16cid:durableId="1051661213">
    <w:abstractNumId w:val="10"/>
  </w:num>
  <w:num w:numId="2" w16cid:durableId="111091596">
    <w:abstractNumId w:val="30"/>
  </w:num>
  <w:num w:numId="3" w16cid:durableId="377434152">
    <w:abstractNumId w:val="29"/>
  </w:num>
  <w:num w:numId="4" w16cid:durableId="1261372113">
    <w:abstractNumId w:val="9"/>
  </w:num>
  <w:num w:numId="5" w16cid:durableId="1822194739">
    <w:abstractNumId w:val="7"/>
  </w:num>
  <w:num w:numId="6" w16cid:durableId="919019705">
    <w:abstractNumId w:val="6"/>
  </w:num>
  <w:num w:numId="7" w16cid:durableId="1711294609">
    <w:abstractNumId w:val="5"/>
  </w:num>
  <w:num w:numId="8" w16cid:durableId="1254316181">
    <w:abstractNumId w:val="4"/>
  </w:num>
  <w:num w:numId="9" w16cid:durableId="1455363555">
    <w:abstractNumId w:val="8"/>
  </w:num>
  <w:num w:numId="10" w16cid:durableId="691960891">
    <w:abstractNumId w:val="3"/>
  </w:num>
  <w:num w:numId="11" w16cid:durableId="1788811459">
    <w:abstractNumId w:val="2"/>
  </w:num>
  <w:num w:numId="12" w16cid:durableId="1320570891">
    <w:abstractNumId w:val="1"/>
  </w:num>
  <w:num w:numId="13" w16cid:durableId="1248199270">
    <w:abstractNumId w:val="0"/>
  </w:num>
  <w:num w:numId="14" w16cid:durableId="233705721">
    <w:abstractNumId w:val="24"/>
  </w:num>
  <w:num w:numId="15" w16cid:durableId="265358020">
    <w:abstractNumId w:val="21"/>
  </w:num>
  <w:num w:numId="16" w16cid:durableId="272326023">
    <w:abstractNumId w:val="28"/>
  </w:num>
  <w:num w:numId="17" w16cid:durableId="1731072156">
    <w:abstractNumId w:val="26"/>
  </w:num>
  <w:num w:numId="18" w16cid:durableId="2077629231">
    <w:abstractNumId w:val="13"/>
  </w:num>
  <w:num w:numId="19" w16cid:durableId="2058435612">
    <w:abstractNumId w:val="15"/>
  </w:num>
  <w:num w:numId="20" w16cid:durableId="2086611648">
    <w:abstractNumId w:val="23"/>
  </w:num>
  <w:num w:numId="21" w16cid:durableId="843780997">
    <w:abstractNumId w:val="27"/>
  </w:num>
  <w:num w:numId="22" w16cid:durableId="1416895203">
    <w:abstractNumId w:val="17"/>
  </w:num>
  <w:num w:numId="23" w16cid:durableId="1707221365">
    <w:abstractNumId w:val="14"/>
  </w:num>
  <w:num w:numId="24" w16cid:durableId="1315142119">
    <w:abstractNumId w:val="16"/>
  </w:num>
  <w:num w:numId="25" w16cid:durableId="399331104">
    <w:abstractNumId w:val="22"/>
  </w:num>
  <w:num w:numId="26" w16cid:durableId="536819451">
    <w:abstractNumId w:val="32"/>
  </w:num>
  <w:num w:numId="27" w16cid:durableId="2123454568">
    <w:abstractNumId w:val="19"/>
  </w:num>
  <w:num w:numId="28" w16cid:durableId="746616798">
    <w:abstractNumId w:val="12"/>
  </w:num>
  <w:num w:numId="29" w16cid:durableId="780343459">
    <w:abstractNumId w:val="18"/>
  </w:num>
  <w:num w:numId="30" w16cid:durableId="69280147">
    <w:abstractNumId w:val="11"/>
  </w:num>
  <w:num w:numId="31" w16cid:durableId="1108428565">
    <w:abstractNumId w:val="31"/>
  </w:num>
  <w:num w:numId="32" w16cid:durableId="493885392">
    <w:abstractNumId w:val="20"/>
  </w:num>
  <w:num w:numId="33" w16cid:durableId="6484031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ctiveWritingStyle w:lang="en-GB" w:vendorID="64" w:dllVersion="0" w:nlCheck="1" w:checkStyle="0" w:appName="MSWord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4337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5C9B"/>
    <w:rsid w:val="0000662D"/>
    <w:rsid w:val="000238ED"/>
    <w:rsid w:val="00032727"/>
    <w:rsid w:val="00045DDD"/>
    <w:rsid w:val="00054CD7"/>
    <w:rsid w:val="00061F3F"/>
    <w:rsid w:val="000731ED"/>
    <w:rsid w:val="00073BBF"/>
    <w:rsid w:val="00073E5C"/>
    <w:rsid w:val="00074285"/>
    <w:rsid w:val="00076D39"/>
    <w:rsid w:val="000845E5"/>
    <w:rsid w:val="0008621D"/>
    <w:rsid w:val="000A27D7"/>
    <w:rsid w:val="000A4F95"/>
    <w:rsid w:val="000A510A"/>
    <w:rsid w:val="000A5DA3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1C8D"/>
    <w:rsid w:val="001631D0"/>
    <w:rsid w:val="00176CF3"/>
    <w:rsid w:val="0018178A"/>
    <w:rsid w:val="00195B3C"/>
    <w:rsid w:val="001C7FEE"/>
    <w:rsid w:val="001E7835"/>
    <w:rsid w:val="0020292A"/>
    <w:rsid w:val="00217000"/>
    <w:rsid w:val="002318B1"/>
    <w:rsid w:val="002365B9"/>
    <w:rsid w:val="002378BF"/>
    <w:rsid w:val="0024080C"/>
    <w:rsid w:val="0024088F"/>
    <w:rsid w:val="00250E7F"/>
    <w:rsid w:val="002623BB"/>
    <w:rsid w:val="00263857"/>
    <w:rsid w:val="00266C12"/>
    <w:rsid w:val="002842E4"/>
    <w:rsid w:val="002864EE"/>
    <w:rsid w:val="002940A7"/>
    <w:rsid w:val="002A6F5B"/>
    <w:rsid w:val="002C3DE2"/>
    <w:rsid w:val="002E29B5"/>
    <w:rsid w:val="002E4079"/>
    <w:rsid w:val="002E5029"/>
    <w:rsid w:val="002F1098"/>
    <w:rsid w:val="002F4F65"/>
    <w:rsid w:val="002F5DE7"/>
    <w:rsid w:val="003006C6"/>
    <w:rsid w:val="00300F69"/>
    <w:rsid w:val="00307CEB"/>
    <w:rsid w:val="00316D49"/>
    <w:rsid w:val="00324DE7"/>
    <w:rsid w:val="003260E6"/>
    <w:rsid w:val="003541C0"/>
    <w:rsid w:val="0037307A"/>
    <w:rsid w:val="00373800"/>
    <w:rsid w:val="003976F3"/>
    <w:rsid w:val="003A0BEE"/>
    <w:rsid w:val="003D4A93"/>
    <w:rsid w:val="003E76D7"/>
    <w:rsid w:val="003F6F58"/>
    <w:rsid w:val="004037F4"/>
    <w:rsid w:val="00404C87"/>
    <w:rsid w:val="00404EA1"/>
    <w:rsid w:val="004075A4"/>
    <w:rsid w:val="00407D15"/>
    <w:rsid w:val="0041650A"/>
    <w:rsid w:val="0041756F"/>
    <w:rsid w:val="00424D19"/>
    <w:rsid w:val="0043265B"/>
    <w:rsid w:val="0043792F"/>
    <w:rsid w:val="00455C07"/>
    <w:rsid w:val="00473FEE"/>
    <w:rsid w:val="00477226"/>
    <w:rsid w:val="00480DA8"/>
    <w:rsid w:val="00481AF2"/>
    <w:rsid w:val="00490447"/>
    <w:rsid w:val="00494569"/>
    <w:rsid w:val="00496248"/>
    <w:rsid w:val="004A5884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1DA4"/>
    <w:rsid w:val="00545CCD"/>
    <w:rsid w:val="0056216B"/>
    <w:rsid w:val="00564738"/>
    <w:rsid w:val="0056525B"/>
    <w:rsid w:val="0056545E"/>
    <w:rsid w:val="00566C8B"/>
    <w:rsid w:val="00576CA7"/>
    <w:rsid w:val="00594836"/>
    <w:rsid w:val="00594D05"/>
    <w:rsid w:val="005951BC"/>
    <w:rsid w:val="005C44FD"/>
    <w:rsid w:val="005C473E"/>
    <w:rsid w:val="005C4D95"/>
    <w:rsid w:val="005D588F"/>
    <w:rsid w:val="005D6B10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614B9"/>
    <w:rsid w:val="00670314"/>
    <w:rsid w:val="006A7648"/>
    <w:rsid w:val="006B038B"/>
    <w:rsid w:val="006C09C4"/>
    <w:rsid w:val="006C1B8F"/>
    <w:rsid w:val="006D12BC"/>
    <w:rsid w:val="006D1940"/>
    <w:rsid w:val="006E07C6"/>
    <w:rsid w:val="006E19EA"/>
    <w:rsid w:val="006F589F"/>
    <w:rsid w:val="006F60BA"/>
    <w:rsid w:val="006F6736"/>
    <w:rsid w:val="006F6A6E"/>
    <w:rsid w:val="00704F75"/>
    <w:rsid w:val="00706E7E"/>
    <w:rsid w:val="0071310E"/>
    <w:rsid w:val="00720B71"/>
    <w:rsid w:val="00723E37"/>
    <w:rsid w:val="00724D19"/>
    <w:rsid w:val="00747D5C"/>
    <w:rsid w:val="00751E39"/>
    <w:rsid w:val="0075729A"/>
    <w:rsid w:val="007671E1"/>
    <w:rsid w:val="00777618"/>
    <w:rsid w:val="00777FFB"/>
    <w:rsid w:val="007845C2"/>
    <w:rsid w:val="00791AC6"/>
    <w:rsid w:val="007A54DE"/>
    <w:rsid w:val="007B4B1E"/>
    <w:rsid w:val="007E2A89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61F44"/>
    <w:rsid w:val="00874330"/>
    <w:rsid w:val="008772FA"/>
    <w:rsid w:val="00877521"/>
    <w:rsid w:val="00883FC9"/>
    <w:rsid w:val="00885519"/>
    <w:rsid w:val="0089621F"/>
    <w:rsid w:val="008A1D86"/>
    <w:rsid w:val="008B3B94"/>
    <w:rsid w:val="008B7C69"/>
    <w:rsid w:val="008C6644"/>
    <w:rsid w:val="008D7E4A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7C2B"/>
    <w:rsid w:val="009A2C23"/>
    <w:rsid w:val="009A5801"/>
    <w:rsid w:val="009B0CA4"/>
    <w:rsid w:val="009B1F17"/>
    <w:rsid w:val="009B1F50"/>
    <w:rsid w:val="009C0F28"/>
    <w:rsid w:val="009D659E"/>
    <w:rsid w:val="009F3A85"/>
    <w:rsid w:val="00A16D5A"/>
    <w:rsid w:val="00A22FDC"/>
    <w:rsid w:val="00A30677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7761"/>
    <w:rsid w:val="00AC7520"/>
    <w:rsid w:val="00AE39BA"/>
    <w:rsid w:val="00AE4B01"/>
    <w:rsid w:val="00AE5C1C"/>
    <w:rsid w:val="00AF2155"/>
    <w:rsid w:val="00AF60B5"/>
    <w:rsid w:val="00B01758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71D3"/>
    <w:rsid w:val="00B967FC"/>
    <w:rsid w:val="00BB0555"/>
    <w:rsid w:val="00BB667F"/>
    <w:rsid w:val="00BB7A38"/>
    <w:rsid w:val="00BC22DC"/>
    <w:rsid w:val="00BE3114"/>
    <w:rsid w:val="00C057C1"/>
    <w:rsid w:val="00C13C99"/>
    <w:rsid w:val="00C269D1"/>
    <w:rsid w:val="00C323AD"/>
    <w:rsid w:val="00C3690F"/>
    <w:rsid w:val="00C54A65"/>
    <w:rsid w:val="00C62AE7"/>
    <w:rsid w:val="00C8203A"/>
    <w:rsid w:val="00C83A2B"/>
    <w:rsid w:val="00CA5C3A"/>
    <w:rsid w:val="00CB14B9"/>
    <w:rsid w:val="00CB4DC9"/>
    <w:rsid w:val="00CB60A2"/>
    <w:rsid w:val="00CC3450"/>
    <w:rsid w:val="00CF2C65"/>
    <w:rsid w:val="00CF7514"/>
    <w:rsid w:val="00D06E1C"/>
    <w:rsid w:val="00D145B3"/>
    <w:rsid w:val="00D15F8B"/>
    <w:rsid w:val="00D1656D"/>
    <w:rsid w:val="00D404F0"/>
    <w:rsid w:val="00D443EA"/>
    <w:rsid w:val="00D51CAC"/>
    <w:rsid w:val="00D60FE3"/>
    <w:rsid w:val="00D6192E"/>
    <w:rsid w:val="00D662B1"/>
    <w:rsid w:val="00D71883"/>
    <w:rsid w:val="00D72FAD"/>
    <w:rsid w:val="00D802C3"/>
    <w:rsid w:val="00D80938"/>
    <w:rsid w:val="00D91BA3"/>
    <w:rsid w:val="00D94E01"/>
    <w:rsid w:val="00DB00D8"/>
    <w:rsid w:val="00DB644B"/>
    <w:rsid w:val="00DB76CB"/>
    <w:rsid w:val="00DC204F"/>
    <w:rsid w:val="00DC4BAA"/>
    <w:rsid w:val="00DC59E4"/>
    <w:rsid w:val="00DD229B"/>
    <w:rsid w:val="00DE2D2A"/>
    <w:rsid w:val="00DE2E62"/>
    <w:rsid w:val="00DE4C03"/>
    <w:rsid w:val="00DE4DC9"/>
    <w:rsid w:val="00DF395A"/>
    <w:rsid w:val="00E06852"/>
    <w:rsid w:val="00E179A8"/>
    <w:rsid w:val="00E253D0"/>
    <w:rsid w:val="00E25CB5"/>
    <w:rsid w:val="00E262FA"/>
    <w:rsid w:val="00E26FD8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A41F4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8419D"/>
    <w:rsid w:val="00F8536E"/>
    <w:rsid w:val="00FA7A2E"/>
    <w:rsid w:val="00FB25E8"/>
    <w:rsid w:val="00FB423A"/>
    <w:rsid w:val="00FB5DBC"/>
    <w:rsid w:val="00FD27F6"/>
    <w:rsid w:val="00FE1D02"/>
    <w:rsid w:val="00FE62B1"/>
    <w:rsid w:val="00FE7AA3"/>
    <w:rsid w:val="00FF1176"/>
    <w:rsid w:val="00FF38B8"/>
    <w:rsid w:val="168BA257"/>
    <w:rsid w:val="1FBCC595"/>
    <w:rsid w:val="234DB2B3"/>
    <w:rsid w:val="25FED73E"/>
    <w:rsid w:val="2986A787"/>
    <w:rsid w:val="2A4EF1A4"/>
    <w:rsid w:val="2CE38CAB"/>
    <w:rsid w:val="35A9FCAD"/>
    <w:rsid w:val="3E3A103E"/>
    <w:rsid w:val="3FD04389"/>
    <w:rsid w:val="4654C9CE"/>
    <w:rsid w:val="49549088"/>
    <w:rsid w:val="4A751737"/>
    <w:rsid w:val="4DD2F496"/>
    <w:rsid w:val="53DBEB19"/>
    <w:rsid w:val="5AC97010"/>
    <w:rsid w:val="69E3EB11"/>
    <w:rsid w:val="758B6D21"/>
    <w:rsid w:val="790DD0B5"/>
    <w:rsid w:val="7C9A6501"/>
    <w:rsid w:val="7D885C1F"/>
    <w:rsid w:val="7E8DFA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4ADF26FC"/>
  <w15:docId w15:val="{E6F4B4E5-212A-4150-93C1-09140B731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C3690F"/>
    <w:pPr>
      <w:keepNext/>
      <w:spacing w:before="120" w:after="60"/>
      <w:outlineLvl w:val="1"/>
    </w:pPr>
    <w:rPr>
      <w:rFonts w:eastAsia="Arial" w:cs="Arial"/>
      <w:bCs/>
      <w:color w:val="8E0B56"/>
      <w:kern w:val="32"/>
      <w:sz w:val="16"/>
      <w:szCs w:val="24"/>
      <w:lang w:val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sid w:val="006F589F"/>
    <w:rPr>
      <w:rFonts w:cs="Mangal"/>
    </w:rPr>
  </w:style>
  <w:style w:type="paragraph" w:styleId="Descripcin">
    <w:name w:val="caption"/>
    <w:basedOn w:val="Normal"/>
    <w:qFormat/>
    <w:rsid w:val="006F589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rsid w:val="006F589F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rsid w:val="006F589F"/>
    <w:pPr>
      <w:ind w:left="426"/>
    </w:pPr>
  </w:style>
  <w:style w:type="paragraph" w:styleId="Sangra2detindependiente">
    <w:name w:val="Body Text Indent 2"/>
    <w:basedOn w:val="Normal"/>
    <w:rsid w:val="006F589F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sid w:val="006F589F"/>
    <w:rPr>
      <w:sz w:val="20"/>
    </w:rPr>
  </w:style>
  <w:style w:type="paragraph" w:styleId="Textosinformato">
    <w:name w:val="Plain Text"/>
    <w:basedOn w:val="Normal"/>
    <w:rsid w:val="006F589F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sid w:val="006F589F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  <w:rsid w:val="006F589F"/>
  </w:style>
  <w:style w:type="paragraph" w:styleId="TableContents" w:customStyle="1">
    <w:name w:val="Table Contents"/>
    <w:basedOn w:val="Normal"/>
    <w:rsid w:val="006F589F"/>
    <w:pPr>
      <w:suppressLineNumbers/>
    </w:pPr>
  </w:style>
  <w:style w:type="paragraph" w:styleId="TableHeading" w:customStyle="1">
    <w:name w:val="Table Heading"/>
    <w:basedOn w:val="TableContents"/>
    <w:rsid w:val="006F589F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C3690F"/>
    <w:rPr>
      <w:rFonts w:ascii="Arial" w:hAnsi="Arial" w:eastAsia="Arial" w:cs="Arial"/>
      <w:bCs/>
      <w:color w:val="8E0B56"/>
      <w:kern w:val="32"/>
      <w:sz w:val="16"/>
      <w:szCs w:val="24"/>
      <w:lang w:val="es-ES"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erenciaintensa">
    <w:name w:val="Intense Reference"/>
    <w:basedOn w:val="Fuentedeprrafopredeter"/>
    <w:uiPriority w:val="32"/>
    <w:qFormat/>
    <w:rsid w:val="00005C9B"/>
    <w:rPr>
      <w:b/>
      <w:bCs/>
      <w:smallCaps/>
      <w:color w:val="EB2900" w:themeColor="accent1"/>
      <w:spacing w:val="5"/>
    </w:rPr>
  </w:style>
  <w:style w:type="paragraph" w:styleId="Default" w:customStyle="1">
    <w:name w:val="Default"/>
    <w:rsid w:val="005D6B1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normaltextrun" w:customStyle="1">
    <w:name w:val="normaltextrun"/>
    <w:basedOn w:val="Fuentedeprrafopredeter"/>
    <w:rsid w:val="00C3690F"/>
  </w:style>
  <w:style w:type="character" w:styleId="Mencinsinresolver">
    <w:name w:val="Unresolved Mention"/>
    <w:basedOn w:val="Fuentedeprrafopredeter"/>
    <w:uiPriority w:val="99"/>
    <w:semiHidden/>
    <w:unhideWhenUsed/>
    <w:rsid w:val="00EA41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mailto:membresia@aciamericas.coop" TargetMode="External" Id="Rc8208e72ce7f4c54" /><Relationship Type="http://schemas.openxmlformats.org/officeDocument/2006/relationships/header" Target="header2.xml" Id="Rf1f898990dcc4589" /><Relationship Type="http://schemas.openxmlformats.org/officeDocument/2006/relationships/footer" Target="footer.xml" Id="Rb45b3cb655c04a09" /><Relationship Type="http://schemas.openxmlformats.org/officeDocument/2006/relationships/footer" Target="footer2.xml" Id="R004fec9b883344f2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Global%20Office\Templates\Templates%202012\FINAL%20TEMPLATES\EXTERNAL\ICA%20Member%20Briefing.dotx" TargetMode="External"/></Relationships>
</file>

<file path=word/theme/theme1.xml><?xml version="1.0" encoding="utf-8"?>
<a:theme xmlns:a="http://schemas.openxmlformats.org/drawingml/2006/main" name="Office Theme">
  <a:themeElements>
    <a:clrScheme name="Coop">
      <a:dk1>
        <a:sysClr val="windowText" lastClr="000000"/>
      </a:dk1>
      <a:lt1>
        <a:sysClr val="window" lastClr="FFFFFF"/>
      </a:lt1>
      <a:dk2>
        <a:srgbClr val="8E0B56"/>
      </a:dk2>
      <a:lt2>
        <a:srgbClr val="FFFFFF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AF0438-634B-45FE-B15E-CBE4221B98A0}"/>
</file>

<file path=customXml/itemProps3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30D065-2043-4B0C-8280-568D96BDA3E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ICA Member Briefing.dotx</ap:Template>
  <ap:Application>Microsoft Word for the web</ap:Application>
  <ap:DocSecurity>0</ap:DocSecurity>
  <ap:ScaleCrop>false</ap:ScaleCrop>
  <ap:Company>ica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Soizick Menais</dc:creator>
  <cp:lastModifiedBy>Lauren Naranjo</cp:lastModifiedBy>
  <cp:revision>4</cp:revision>
  <cp:lastPrinted>2014-03-26T09:23:00Z</cp:lastPrinted>
  <dcterms:created xsi:type="dcterms:W3CDTF">2022-04-22T00:14:00Z</dcterms:created>
  <dcterms:modified xsi:type="dcterms:W3CDTF">2026-03-20T07:22:10Z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