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064834D" w14:textId="621D5006" w:rsidR="00005C9B" w:rsidRPr="00951302" w:rsidRDefault="00EA41F4" w:rsidP="19F7CD72">
      <w:pPr>
        <w:pStyle w:val="BodyText"/>
        <w:spacing w:before="0" w:after="0"/>
        <w:jc w:val="center"/>
        <w:rPr>
          <w:rFonts w:ascii="Arial" w:eastAsia="Arial" w:hAnsi="Arial" w:cs="Arial"/>
          <w:b/>
          <w:bCs/>
          <w:smallCaps/>
          <w:color w:val="8E0B56" w:themeColor="text2"/>
          <w:sz w:val="24"/>
          <w:szCs w:val="24"/>
          <w:lang w:val="en-US"/>
        </w:rPr>
      </w:pPr>
      <w:r w:rsidRPr="19F7CD72">
        <w:rPr>
          <w:rFonts w:ascii="Arial" w:eastAsia="Arial" w:hAnsi="Arial" w:cs="Arial"/>
          <w:b/>
          <w:bCs/>
          <w:smallCaps/>
          <w:color w:val="8E0B56" w:themeColor="text2"/>
          <w:sz w:val="24"/>
          <w:szCs w:val="24"/>
        </w:rPr>
        <w:t xml:space="preserve">Nomination for Chairman of the Board of Directors of </w:t>
      </w:r>
    </w:p>
    <w:p w14:paraId="62B83881" w14:textId="0FB5B67F" w:rsidR="00005C9B" w:rsidRPr="0056525B" w:rsidRDefault="0829B5E8" w:rsidP="19F7CD72">
      <w:pPr>
        <w:pStyle w:val="BodyText"/>
        <w:spacing w:before="0" w:after="0"/>
        <w:jc w:val="center"/>
        <w:rPr>
          <w:rFonts w:ascii="Arial" w:eastAsia="Arial" w:hAnsi="Arial" w:cs="Arial"/>
          <w:b/>
          <w:bCs/>
          <w:smallCaps/>
          <w:color w:val="8E0B56"/>
          <w:sz w:val="24"/>
          <w:szCs w:val="24"/>
          <w:lang w:val="es-CR"/>
        </w:rPr>
      </w:pPr>
      <w:r w:rsidRPr="19F7CD72">
        <w:rPr>
          <w:rFonts w:ascii="Arial" w:eastAsia="Arial" w:hAnsi="Arial" w:cs="Arial"/>
          <w:b/>
          <w:bCs/>
          <w:smallCaps/>
          <w:color w:val="8E0B56" w:themeColor="text2"/>
          <w:sz w:val="24"/>
          <w:szCs w:val="24"/>
        </w:rPr>
        <w:t>Cooperatives of the Americas 2006-2028</w:t>
      </w:r>
    </w:p>
    <w:p w14:paraId="505C86ED" w14:textId="77777777" w:rsidR="00D51CAC" w:rsidRPr="00D51CAC" w:rsidRDefault="00D51CAC" w:rsidP="19F7CD72">
      <w:pPr>
        <w:pStyle w:val="BodyText"/>
        <w:spacing w:before="0" w:after="0"/>
        <w:rPr>
          <w:rFonts w:ascii="Arial" w:eastAsia="Arial" w:hAnsi="Arial" w:cs="Arial"/>
          <w:b/>
          <w:bCs/>
          <w:smallCaps/>
          <w:color w:val="ED1C24"/>
          <w:lang w:val="es-CR"/>
        </w:rPr>
      </w:pPr>
    </w:p>
    <w:p w14:paraId="08B118AE" w14:textId="2413173F" w:rsidR="00FE7AA3" w:rsidRPr="006614B9" w:rsidRDefault="00045DDD" w:rsidP="19F7CD72">
      <w:pPr>
        <w:pStyle w:val="Heading2"/>
        <w:rPr>
          <w:rStyle w:val="IntenseReference"/>
          <w:color w:val="8E0B56"/>
          <w:sz w:val="20"/>
          <w:szCs w:val="20"/>
        </w:rPr>
      </w:pPr>
      <w:r w:rsidRPr="19F7CD72">
        <w:rPr>
          <w:rStyle w:val="IntenseReference"/>
          <w:color w:val="8E0B56" w:themeColor="text2"/>
          <w:sz w:val="20"/>
          <w:szCs w:val="20"/>
        </w:rPr>
        <w:t>CANDIDATE</w:t>
      </w:r>
    </w:p>
    <w:tbl>
      <w:tblPr>
        <w:tblStyle w:val="TableGrid"/>
        <w:tblW w:w="5084" w:type="pct"/>
        <w:tblLayout w:type="fixed"/>
        <w:tblLook w:val="04A0" w:firstRow="1" w:lastRow="0" w:firstColumn="1" w:lastColumn="0" w:noHBand="0" w:noVBand="1"/>
      </w:tblPr>
      <w:tblGrid>
        <w:gridCol w:w="1557"/>
        <w:gridCol w:w="2968"/>
        <w:gridCol w:w="149"/>
        <w:gridCol w:w="1133"/>
        <w:gridCol w:w="153"/>
        <w:gridCol w:w="851"/>
        <w:gridCol w:w="1133"/>
        <w:gridCol w:w="1268"/>
      </w:tblGrid>
      <w:tr w:rsidR="002E5029" w:rsidRPr="00D15F8B" w14:paraId="0F10B04A" w14:textId="77777777" w:rsidTr="19F7CD72">
        <w:trPr>
          <w:trHeight w:val="510"/>
        </w:trPr>
        <w:tc>
          <w:tcPr>
            <w:tcW w:w="845" w:type="pct"/>
            <w:vAlign w:val="center"/>
          </w:tcPr>
          <w:p w14:paraId="0D0C71E1" w14:textId="77777777" w:rsidR="00FE7AA3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Last Name</w:t>
            </w:r>
          </w:p>
        </w:tc>
        <w:tc>
          <w:tcPr>
            <w:tcW w:w="1611" w:type="pct"/>
            <w:vAlign w:val="center"/>
          </w:tcPr>
          <w:p w14:paraId="31796DBA" w14:textId="77777777" w:rsidR="00FE7AA3" w:rsidRPr="00D15F8B" w:rsidRDefault="00FE7AA3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</w:p>
        </w:tc>
        <w:tc>
          <w:tcPr>
            <w:tcW w:w="779" w:type="pct"/>
            <w:gridSpan w:val="3"/>
            <w:vAlign w:val="center"/>
          </w:tcPr>
          <w:p w14:paraId="1A7339C3" w14:textId="77777777" w:rsidR="00FE7AA3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Name</w:t>
            </w:r>
          </w:p>
        </w:tc>
        <w:tc>
          <w:tcPr>
            <w:tcW w:w="1765" w:type="pct"/>
            <w:gridSpan w:val="3"/>
            <w:vAlign w:val="center"/>
          </w:tcPr>
          <w:p w14:paraId="517BA25D" w14:textId="77777777" w:rsidR="00FE7AA3" w:rsidRPr="00D15F8B" w:rsidRDefault="00FE7AA3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</w:p>
        </w:tc>
      </w:tr>
      <w:tr w:rsidR="002E5029" w:rsidRPr="00D15F8B" w14:paraId="2B965FFF" w14:textId="77777777" w:rsidTr="19F7CD72">
        <w:trPr>
          <w:trHeight w:val="510"/>
        </w:trPr>
        <w:tc>
          <w:tcPr>
            <w:tcW w:w="845" w:type="pct"/>
            <w:vAlign w:val="center"/>
          </w:tcPr>
          <w:p w14:paraId="0E47CCF2" w14:textId="77777777" w:rsidR="002E5029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Organization</w:t>
            </w:r>
          </w:p>
        </w:tc>
        <w:tc>
          <w:tcPr>
            <w:tcW w:w="4155" w:type="pct"/>
            <w:gridSpan w:val="7"/>
            <w:vAlign w:val="center"/>
          </w:tcPr>
          <w:p w14:paraId="738E0D05" w14:textId="77777777" w:rsidR="002E5029" w:rsidRPr="00D15F8B" w:rsidRDefault="002E5029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</w:p>
        </w:tc>
      </w:tr>
      <w:tr w:rsidR="00FF38B8" w:rsidRPr="00D15F8B" w14:paraId="50253740" w14:textId="77777777" w:rsidTr="19F7CD72">
        <w:trPr>
          <w:trHeight w:val="510"/>
        </w:trPr>
        <w:tc>
          <w:tcPr>
            <w:tcW w:w="845" w:type="pct"/>
            <w:vAlign w:val="center"/>
          </w:tcPr>
          <w:p w14:paraId="42ED71C2" w14:textId="77777777" w:rsidR="00FF38B8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Position/Title</w:t>
            </w:r>
          </w:p>
        </w:tc>
        <w:tc>
          <w:tcPr>
            <w:tcW w:w="1692" w:type="pct"/>
            <w:gridSpan w:val="2"/>
            <w:vAlign w:val="center"/>
          </w:tcPr>
          <w:p w14:paraId="2A31FB31" w14:textId="77777777" w:rsidR="00FF38B8" w:rsidRPr="00D15F8B" w:rsidRDefault="00FF38B8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</w:p>
        </w:tc>
        <w:tc>
          <w:tcPr>
            <w:tcW w:w="615" w:type="pct"/>
            <w:vAlign w:val="center"/>
          </w:tcPr>
          <w:p w14:paraId="5A7E46DD" w14:textId="77777777" w:rsidR="00FF38B8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Country</w:t>
            </w:r>
          </w:p>
        </w:tc>
        <w:tc>
          <w:tcPr>
            <w:tcW w:w="1848" w:type="pct"/>
            <w:gridSpan w:val="4"/>
            <w:vAlign w:val="center"/>
          </w:tcPr>
          <w:p w14:paraId="397171BD" w14:textId="77777777" w:rsidR="00FF38B8" w:rsidRPr="00D15F8B" w:rsidRDefault="00FF38B8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</w:p>
        </w:tc>
      </w:tr>
      <w:tr w:rsidR="00FE7AA3" w:rsidRPr="00D15F8B" w14:paraId="7D61F504" w14:textId="77777777" w:rsidTr="19F7CD72">
        <w:trPr>
          <w:trHeight w:val="510"/>
        </w:trPr>
        <w:tc>
          <w:tcPr>
            <w:tcW w:w="845" w:type="pct"/>
            <w:vAlign w:val="center"/>
          </w:tcPr>
          <w:p w14:paraId="3EC5790D" w14:textId="77777777" w:rsidR="00FE7AA3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Address</w:t>
            </w:r>
          </w:p>
        </w:tc>
        <w:tc>
          <w:tcPr>
            <w:tcW w:w="4155" w:type="pct"/>
            <w:gridSpan w:val="7"/>
            <w:tcBorders>
              <w:bottom w:val="single" w:sz="4" w:space="0" w:color="auto"/>
            </w:tcBorders>
            <w:vAlign w:val="center"/>
          </w:tcPr>
          <w:p w14:paraId="38C1C9A8" w14:textId="77777777" w:rsidR="00FE7AA3" w:rsidRPr="00D15F8B" w:rsidRDefault="00FE7AA3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</w:p>
        </w:tc>
      </w:tr>
      <w:tr w:rsidR="00FE7AA3" w:rsidRPr="00D15F8B" w14:paraId="63E15031" w14:textId="77777777" w:rsidTr="19F7CD72">
        <w:trPr>
          <w:trHeight w:val="510"/>
        </w:trPr>
        <w:tc>
          <w:tcPr>
            <w:tcW w:w="845" w:type="pct"/>
            <w:vAlign w:val="center"/>
          </w:tcPr>
          <w:p w14:paraId="32018321" w14:textId="77777777" w:rsidR="00FE7AA3" w:rsidRPr="00D15F8B" w:rsidRDefault="5F9EB65B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Email</w:t>
            </w:r>
          </w:p>
        </w:tc>
        <w:tc>
          <w:tcPr>
            <w:tcW w:w="2852" w:type="pct"/>
            <w:gridSpan w:val="5"/>
            <w:tcBorders>
              <w:bottom w:val="single" w:sz="4" w:space="0" w:color="auto"/>
            </w:tcBorders>
            <w:vAlign w:val="center"/>
          </w:tcPr>
          <w:p w14:paraId="7F105962" w14:textId="77777777" w:rsidR="00FE7AA3" w:rsidRPr="00D15F8B" w:rsidRDefault="00FE7AA3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314200FC" w14:textId="77777777" w:rsidR="00FE7AA3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Gender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vAlign w:val="center"/>
          </w:tcPr>
          <w:p w14:paraId="4C2C8B1A" w14:textId="77777777" w:rsidR="00FE7AA3" w:rsidRPr="00D15F8B" w:rsidRDefault="00FE7AA3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</w:p>
        </w:tc>
      </w:tr>
      <w:tr w:rsidR="00FE7AA3" w:rsidRPr="00066555" w14:paraId="18A65B7D" w14:textId="77777777" w:rsidTr="19F7CD72">
        <w:trPr>
          <w:trHeight w:val="794"/>
        </w:trPr>
        <w:tc>
          <w:tcPr>
            <w:tcW w:w="5000" w:type="pct"/>
            <w:gridSpan w:val="8"/>
            <w:vAlign w:val="center"/>
          </w:tcPr>
          <w:p w14:paraId="63ACE1AD" w14:textId="77777777" w:rsidR="00C3690F" w:rsidRDefault="00045DDD" w:rsidP="19F7CD72">
            <w:pPr>
              <w:pStyle w:val="BodyText"/>
              <w:tabs>
                <w:tab w:val="left" w:pos="1701"/>
              </w:tabs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 xml:space="preserve">Please attach: </w:t>
            </w:r>
          </w:p>
          <w:p w14:paraId="2B1533AB" w14:textId="3B8F5021" w:rsidR="00C3690F" w:rsidRDefault="00C3690F" w:rsidP="19F7CD72">
            <w:pPr>
              <w:pStyle w:val="BodyText"/>
              <w:numPr>
                <w:ilvl w:val="0"/>
                <w:numId w:val="1"/>
              </w:numPr>
              <w:tabs>
                <w:tab w:val="left" w:pos="1701"/>
              </w:tabs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 xml:space="preserve">Resume summary </w:t>
            </w:r>
          </w:p>
          <w:p w14:paraId="3A042978" w14:textId="4CFCE5D9" w:rsidR="00C3690F" w:rsidRPr="00C3690F" w:rsidRDefault="00C3690F" w:rsidP="19F7CD72">
            <w:pPr>
              <w:pStyle w:val="BodyText"/>
              <w:numPr>
                <w:ilvl w:val="0"/>
                <w:numId w:val="1"/>
              </w:numPr>
              <w:tabs>
                <w:tab w:val="left" w:pos="1701"/>
              </w:tabs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A photograph</w:t>
            </w:r>
          </w:p>
          <w:p w14:paraId="6A7A0A92" w14:textId="77777777" w:rsidR="00C3690F" w:rsidRPr="00951302" w:rsidRDefault="00C3690F" w:rsidP="19F7CD72">
            <w:pPr>
              <w:pStyle w:val="BodyText"/>
              <w:numPr>
                <w:ilvl w:val="0"/>
                <w:numId w:val="1"/>
              </w:numPr>
              <w:tabs>
                <w:tab w:val="left" w:pos="1701"/>
              </w:tabs>
              <w:spacing w:line="259" w:lineRule="auto"/>
              <w:rPr>
                <w:rFonts w:ascii="Arial" w:eastAsia="Arial" w:hAnsi="Arial" w:cs="Arial"/>
                <w:color w:val="000000" w:themeColor="text1"/>
                <w:lang w:val="en-U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A brief presentation of the reasons that motivate you to apply (100 words maximum)</w:t>
            </w:r>
          </w:p>
          <w:p w14:paraId="65DE350F" w14:textId="0CF621AA" w:rsidR="00FE7AA3" w:rsidRPr="00951302" w:rsidRDefault="00C3690F" w:rsidP="19F7CD72">
            <w:pPr>
              <w:pStyle w:val="BodyText"/>
              <w:numPr>
                <w:ilvl w:val="0"/>
                <w:numId w:val="1"/>
              </w:numPr>
              <w:tabs>
                <w:tab w:val="left" w:pos="1701"/>
              </w:tabs>
              <w:spacing w:line="259" w:lineRule="auto"/>
              <w:rPr>
                <w:rFonts w:ascii="Arial" w:eastAsia="Arial" w:hAnsi="Arial" w:cs="Arial"/>
                <w:color w:val="000000" w:themeColor="text1"/>
                <w:lang w:val="en-U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a video of 3 minutes maximum</w:t>
            </w:r>
          </w:p>
        </w:tc>
      </w:tr>
    </w:tbl>
    <w:p w14:paraId="4110987C" w14:textId="77777777" w:rsidR="00FE7AA3" w:rsidRPr="006614B9" w:rsidRDefault="00045DDD" w:rsidP="19F7CD72">
      <w:pPr>
        <w:pStyle w:val="Heading2"/>
        <w:rPr>
          <w:rStyle w:val="IntenseReference"/>
          <w:color w:val="8E0B56"/>
          <w:sz w:val="20"/>
          <w:szCs w:val="20"/>
        </w:rPr>
      </w:pPr>
      <w:r w:rsidRPr="19F7CD72">
        <w:rPr>
          <w:rStyle w:val="IntenseReference"/>
          <w:color w:val="8E0B56" w:themeColor="text2"/>
          <w:sz w:val="20"/>
          <w:szCs w:val="20"/>
        </w:rPr>
        <w:t>NOMINATING MEMBER ORGANIZATION</w:t>
      </w:r>
    </w:p>
    <w:tbl>
      <w:tblPr>
        <w:tblStyle w:val="TableGrid"/>
        <w:tblW w:w="5096" w:type="pct"/>
        <w:tblLook w:val="04A0" w:firstRow="1" w:lastRow="0" w:firstColumn="1" w:lastColumn="0" w:noHBand="0" w:noVBand="1"/>
      </w:tblPr>
      <w:tblGrid>
        <w:gridCol w:w="886"/>
        <w:gridCol w:w="231"/>
        <w:gridCol w:w="231"/>
        <w:gridCol w:w="966"/>
        <w:gridCol w:w="656"/>
        <w:gridCol w:w="1415"/>
        <w:gridCol w:w="257"/>
        <w:gridCol w:w="683"/>
        <w:gridCol w:w="923"/>
        <w:gridCol w:w="986"/>
        <w:gridCol w:w="2000"/>
      </w:tblGrid>
      <w:tr w:rsidR="00FF38B8" w:rsidRPr="00D15F8B" w14:paraId="76C54103" w14:textId="77777777" w:rsidTr="19F7CD72">
        <w:trPr>
          <w:trHeight w:val="454"/>
        </w:trPr>
        <w:tc>
          <w:tcPr>
            <w:tcW w:w="1253" w:type="pct"/>
            <w:gridSpan w:val="4"/>
            <w:vAlign w:val="center"/>
          </w:tcPr>
          <w:p w14:paraId="34B6B13A" w14:textId="77777777" w:rsidR="00FE7AA3" w:rsidRPr="00D15F8B" w:rsidRDefault="00045DD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Organization Name</w:t>
            </w:r>
          </w:p>
        </w:tc>
        <w:tc>
          <w:tcPr>
            <w:tcW w:w="3747" w:type="pct"/>
            <w:gridSpan w:val="7"/>
            <w:vAlign w:val="center"/>
          </w:tcPr>
          <w:p w14:paraId="5FB9D24A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</w:tr>
      <w:tr w:rsidR="00FF38B8" w:rsidRPr="00D15F8B" w14:paraId="6572F9FC" w14:textId="77777777" w:rsidTr="19F7CD72">
        <w:trPr>
          <w:trHeight w:val="454"/>
        </w:trPr>
        <w:tc>
          <w:tcPr>
            <w:tcW w:w="730" w:type="pct"/>
            <w:gridSpan w:val="3"/>
            <w:vAlign w:val="center"/>
          </w:tcPr>
          <w:p w14:paraId="085C1205" w14:textId="77777777" w:rsidR="00FF38B8" w:rsidRPr="00D15F8B" w:rsidRDefault="00045DD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Address</w:t>
            </w:r>
          </w:p>
        </w:tc>
        <w:tc>
          <w:tcPr>
            <w:tcW w:w="4270" w:type="pct"/>
            <w:gridSpan w:val="8"/>
            <w:vAlign w:val="center"/>
          </w:tcPr>
          <w:p w14:paraId="4F2BFC18" w14:textId="77777777" w:rsidR="00FF38B8" w:rsidRPr="00D15F8B" w:rsidRDefault="00FF38B8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</w:tr>
      <w:tr w:rsidR="00FF38B8" w:rsidRPr="00D15F8B" w14:paraId="74B0FBD3" w14:textId="77777777" w:rsidTr="19F7CD72">
        <w:trPr>
          <w:trHeight w:val="510"/>
        </w:trPr>
        <w:tc>
          <w:tcPr>
            <w:tcW w:w="480" w:type="pct"/>
            <w:vAlign w:val="center"/>
          </w:tcPr>
          <w:p w14:paraId="06ED2D84" w14:textId="77777777" w:rsidR="00FE7AA3" w:rsidRPr="00D15F8B" w:rsidRDefault="00045DD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City</w:t>
            </w:r>
          </w:p>
        </w:tc>
        <w:tc>
          <w:tcPr>
            <w:tcW w:w="1128" w:type="pct"/>
            <w:gridSpan w:val="4"/>
            <w:vAlign w:val="center"/>
          </w:tcPr>
          <w:p w14:paraId="53F7C2D2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  <w:tc>
          <w:tcPr>
            <w:tcW w:w="766" w:type="pct"/>
            <w:vAlign w:val="center"/>
          </w:tcPr>
          <w:p w14:paraId="62F9D006" w14:textId="77777777" w:rsidR="00FE7AA3" w:rsidRPr="00D15F8B" w:rsidRDefault="00045DD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Zip Code</w:t>
            </w:r>
          </w:p>
        </w:tc>
        <w:tc>
          <w:tcPr>
            <w:tcW w:w="1009" w:type="pct"/>
            <w:gridSpan w:val="3"/>
            <w:vAlign w:val="center"/>
          </w:tcPr>
          <w:p w14:paraId="24AE58F0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  <w:tc>
          <w:tcPr>
            <w:tcW w:w="534" w:type="pct"/>
            <w:vAlign w:val="center"/>
          </w:tcPr>
          <w:p w14:paraId="4F96B219" w14:textId="77777777" w:rsidR="00FE7AA3" w:rsidRPr="00D15F8B" w:rsidRDefault="00045DD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Country</w:t>
            </w:r>
          </w:p>
        </w:tc>
        <w:tc>
          <w:tcPr>
            <w:tcW w:w="1084" w:type="pct"/>
            <w:vAlign w:val="center"/>
          </w:tcPr>
          <w:p w14:paraId="633B4AC9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</w:tr>
      <w:tr w:rsidR="00FF38B8" w:rsidRPr="00D15F8B" w14:paraId="59B3C1EA" w14:textId="77777777" w:rsidTr="19F7CD72">
        <w:trPr>
          <w:trHeight w:val="510"/>
        </w:trPr>
        <w:tc>
          <w:tcPr>
            <w:tcW w:w="480" w:type="pct"/>
            <w:vAlign w:val="center"/>
          </w:tcPr>
          <w:p w14:paraId="44B9C2B1" w14:textId="77777777" w:rsidR="00FF38B8" w:rsidRPr="00D15F8B" w:rsidRDefault="69072D7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Tel</w:t>
            </w:r>
          </w:p>
        </w:tc>
        <w:tc>
          <w:tcPr>
            <w:tcW w:w="2033" w:type="pct"/>
            <w:gridSpan w:val="6"/>
            <w:vAlign w:val="center"/>
          </w:tcPr>
          <w:p w14:paraId="256ECFA7" w14:textId="77777777" w:rsidR="00FF38B8" w:rsidRPr="00D15F8B" w:rsidRDefault="00FF38B8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  <w:tc>
          <w:tcPr>
            <w:tcW w:w="370" w:type="pct"/>
            <w:vAlign w:val="center"/>
          </w:tcPr>
          <w:p w14:paraId="2720FADC" w14:textId="77777777" w:rsidR="00FF38B8" w:rsidRPr="00D15F8B" w:rsidRDefault="69072D7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Fax</w:t>
            </w:r>
          </w:p>
        </w:tc>
        <w:tc>
          <w:tcPr>
            <w:tcW w:w="2117" w:type="pct"/>
            <w:gridSpan w:val="3"/>
            <w:vAlign w:val="center"/>
          </w:tcPr>
          <w:p w14:paraId="37447E73" w14:textId="77777777" w:rsidR="00FF38B8" w:rsidRPr="00D15F8B" w:rsidRDefault="00FF38B8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</w:tr>
      <w:tr w:rsidR="00FF38B8" w:rsidRPr="00D15F8B" w14:paraId="1A3E8024" w14:textId="77777777" w:rsidTr="19F7CD72">
        <w:trPr>
          <w:trHeight w:val="510"/>
        </w:trPr>
        <w:tc>
          <w:tcPr>
            <w:tcW w:w="605" w:type="pct"/>
            <w:gridSpan w:val="2"/>
            <w:vAlign w:val="center"/>
          </w:tcPr>
          <w:p w14:paraId="60231A6D" w14:textId="77777777" w:rsidR="00FF38B8" w:rsidRPr="00D15F8B" w:rsidRDefault="69072D7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Email</w:t>
            </w:r>
          </w:p>
        </w:tc>
        <w:tc>
          <w:tcPr>
            <w:tcW w:w="4395" w:type="pct"/>
            <w:gridSpan w:val="9"/>
            <w:vAlign w:val="center"/>
          </w:tcPr>
          <w:p w14:paraId="3DB9C16E" w14:textId="77777777" w:rsidR="00FF38B8" w:rsidRPr="00D15F8B" w:rsidRDefault="00FF38B8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</w:tr>
    </w:tbl>
    <w:p w14:paraId="1D6DED42" w14:textId="77777777" w:rsidR="00C3690F" w:rsidRDefault="00C3690F" w:rsidP="19F7CD72">
      <w:pPr>
        <w:pStyle w:val="Heading2"/>
        <w:rPr>
          <w:rStyle w:val="IntenseReference"/>
          <w:sz w:val="20"/>
          <w:szCs w:val="20"/>
        </w:rPr>
      </w:pPr>
    </w:p>
    <w:p w14:paraId="6AC69D1F" w14:textId="15FCC713" w:rsidR="00FE7AA3" w:rsidRPr="00C3690F" w:rsidRDefault="00045DDD" w:rsidP="19F7CD72">
      <w:pPr>
        <w:pStyle w:val="Heading2"/>
        <w:rPr>
          <w:rStyle w:val="IntenseReference"/>
          <w:color w:val="8E0B56"/>
          <w:sz w:val="20"/>
          <w:szCs w:val="20"/>
        </w:rPr>
      </w:pPr>
      <w:r w:rsidRPr="19F7CD72">
        <w:rPr>
          <w:rStyle w:val="IntenseReference"/>
          <w:color w:val="8E0B56" w:themeColor="text2"/>
          <w:sz w:val="20"/>
          <w:szCs w:val="20"/>
        </w:rPr>
        <w:t>SIGNATURES</w:t>
      </w:r>
    </w:p>
    <w:tbl>
      <w:tblPr>
        <w:tblStyle w:val="TableGrid"/>
        <w:tblW w:w="5096" w:type="pct"/>
        <w:tblLook w:val="04A0" w:firstRow="1" w:lastRow="0" w:firstColumn="1" w:lastColumn="0" w:noHBand="0" w:noVBand="1"/>
      </w:tblPr>
      <w:tblGrid>
        <w:gridCol w:w="1328"/>
        <w:gridCol w:w="3202"/>
        <w:gridCol w:w="1191"/>
        <w:gridCol w:w="3513"/>
      </w:tblGrid>
      <w:tr w:rsidR="00FE7AA3" w:rsidRPr="00D15F8B" w14:paraId="4179229D" w14:textId="77777777" w:rsidTr="19F7CD72">
        <w:trPr>
          <w:trHeight w:val="510"/>
        </w:trPr>
        <w:tc>
          <w:tcPr>
            <w:tcW w:w="2453" w:type="pct"/>
            <w:gridSpan w:val="2"/>
            <w:tcBorders>
              <w:right w:val="single" w:sz="12" w:space="0" w:color="auto"/>
            </w:tcBorders>
            <w:shd w:val="clear" w:color="auto" w:fill="FFE6CC" w:themeFill="accent2" w:themeFillTint="33"/>
            <w:vAlign w:val="center"/>
          </w:tcPr>
          <w:p w14:paraId="6086A95E" w14:textId="77777777" w:rsidR="00FE7AA3" w:rsidRPr="00D15F8B" w:rsidRDefault="00045DDD" w:rsidP="19F7CD72">
            <w:pPr>
              <w:pStyle w:val="BodyText"/>
              <w:jc w:val="center"/>
              <w:rPr>
                <w:rFonts w:ascii="Arial" w:eastAsia="Arial" w:hAnsi="Arial" w:cs="Arial"/>
                <w:b/>
                <w:bCs/>
                <w:lang w:val="es-ES"/>
              </w:rPr>
            </w:pPr>
            <w:r w:rsidRPr="19F7CD72">
              <w:rPr>
                <w:rFonts w:ascii="Arial" w:eastAsia="Arial" w:hAnsi="Arial" w:cs="Arial"/>
                <w:b/>
                <w:bCs/>
              </w:rPr>
              <w:t xml:space="preserve">NOMINATING MEMBER ORGANIZATION </w:t>
            </w:r>
          </w:p>
        </w:tc>
        <w:tc>
          <w:tcPr>
            <w:tcW w:w="2547" w:type="pct"/>
            <w:gridSpan w:val="2"/>
            <w:tcBorders>
              <w:left w:val="single" w:sz="12" w:space="0" w:color="auto"/>
            </w:tcBorders>
            <w:shd w:val="clear" w:color="auto" w:fill="FFE6CC" w:themeFill="accent2" w:themeFillTint="33"/>
            <w:vAlign w:val="center"/>
          </w:tcPr>
          <w:p w14:paraId="291C65C6" w14:textId="0FE4C893" w:rsidR="00FE7AA3" w:rsidRPr="00D15F8B" w:rsidRDefault="121F6B7C" w:rsidP="19F7CD72">
            <w:pPr>
              <w:pStyle w:val="BodyText"/>
              <w:jc w:val="center"/>
              <w:rPr>
                <w:rFonts w:ascii="Arial" w:eastAsia="Arial" w:hAnsi="Arial" w:cs="Arial"/>
                <w:b/>
                <w:bCs/>
                <w:lang w:val="es-ES"/>
              </w:rPr>
            </w:pPr>
            <w:r w:rsidRPr="19F7CD72">
              <w:rPr>
                <w:rFonts w:ascii="Arial" w:eastAsia="Arial" w:hAnsi="Arial" w:cs="Arial"/>
                <w:b/>
                <w:bCs/>
              </w:rPr>
              <w:t>CANDIDATE</w:t>
            </w:r>
          </w:p>
        </w:tc>
      </w:tr>
      <w:tr w:rsidR="00FE7AA3" w:rsidRPr="00066555" w14:paraId="2A3E078D" w14:textId="77777777" w:rsidTr="19F7CD72">
        <w:trPr>
          <w:trHeight w:val="397"/>
        </w:trPr>
        <w:tc>
          <w:tcPr>
            <w:tcW w:w="719" w:type="pct"/>
            <w:vAlign w:val="center"/>
          </w:tcPr>
          <w:p w14:paraId="5F31B806" w14:textId="77777777" w:rsidR="00FE7AA3" w:rsidRPr="00951302" w:rsidRDefault="00045DDD" w:rsidP="19F7CD72">
            <w:pPr>
              <w:pStyle w:val="BodyText"/>
              <w:rPr>
                <w:rFonts w:ascii="Arial" w:eastAsia="Arial" w:hAnsi="Arial" w:cs="Arial"/>
                <w:lang w:val="en-US"/>
              </w:rPr>
            </w:pPr>
            <w:r w:rsidRPr="19F7CD72">
              <w:rPr>
                <w:rFonts w:ascii="Arial" w:eastAsia="Arial" w:hAnsi="Arial" w:cs="Arial"/>
              </w:rPr>
              <w:t>Name and title of the signatory</w:t>
            </w:r>
          </w:p>
        </w:tc>
        <w:tc>
          <w:tcPr>
            <w:tcW w:w="1734" w:type="pct"/>
            <w:tcBorders>
              <w:right w:val="single" w:sz="12" w:space="0" w:color="auto"/>
            </w:tcBorders>
            <w:vAlign w:val="center"/>
          </w:tcPr>
          <w:p w14:paraId="116DB9F7" w14:textId="77777777" w:rsidR="00FE7AA3" w:rsidRPr="00951302" w:rsidRDefault="00FE7AA3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n-US"/>
              </w:rPr>
            </w:pPr>
          </w:p>
          <w:p w14:paraId="3983EEE8" w14:textId="77777777" w:rsidR="00FE7AA3" w:rsidRPr="00951302" w:rsidRDefault="00FE7AA3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n-US"/>
              </w:rPr>
            </w:pPr>
          </w:p>
        </w:tc>
        <w:tc>
          <w:tcPr>
            <w:tcW w:w="2547" w:type="pct"/>
            <w:gridSpan w:val="2"/>
            <w:tcBorders>
              <w:left w:val="single" w:sz="12" w:space="0" w:color="auto"/>
            </w:tcBorders>
            <w:vAlign w:val="center"/>
          </w:tcPr>
          <w:p w14:paraId="1570FA46" w14:textId="177F1910" w:rsidR="00045DDD" w:rsidRPr="00951302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n-U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I am fully aware of the obligations related to the position of the Presidency of the Council of the Alliance and hereby confirm my willingness to serve in the position.</w:t>
            </w:r>
          </w:p>
        </w:tc>
      </w:tr>
      <w:tr w:rsidR="00FE7AA3" w:rsidRPr="00D15F8B" w14:paraId="3DB7E3BF" w14:textId="77777777" w:rsidTr="19F7CD72">
        <w:trPr>
          <w:trHeight w:val="510"/>
        </w:trPr>
        <w:tc>
          <w:tcPr>
            <w:tcW w:w="719" w:type="pct"/>
            <w:vAlign w:val="center"/>
          </w:tcPr>
          <w:p w14:paraId="28B487F0" w14:textId="77777777" w:rsidR="00FE7AA3" w:rsidRPr="00D15F8B" w:rsidRDefault="00045DD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Signature</w:t>
            </w:r>
          </w:p>
        </w:tc>
        <w:tc>
          <w:tcPr>
            <w:tcW w:w="1734" w:type="pct"/>
            <w:tcBorders>
              <w:right w:val="single" w:sz="12" w:space="0" w:color="auto"/>
            </w:tcBorders>
            <w:vAlign w:val="center"/>
          </w:tcPr>
          <w:p w14:paraId="30CFC241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  <w:tc>
          <w:tcPr>
            <w:tcW w:w="645" w:type="pct"/>
            <w:tcBorders>
              <w:left w:val="single" w:sz="12" w:space="0" w:color="auto"/>
            </w:tcBorders>
            <w:vAlign w:val="center"/>
          </w:tcPr>
          <w:p w14:paraId="2D5BF6B4" w14:textId="77777777" w:rsidR="00FE7AA3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Signature</w:t>
            </w:r>
          </w:p>
        </w:tc>
        <w:tc>
          <w:tcPr>
            <w:tcW w:w="1902" w:type="pct"/>
            <w:vAlign w:val="center"/>
          </w:tcPr>
          <w:p w14:paraId="3C142EFB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  <w:p w14:paraId="5FCC5A7A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</w:tr>
      <w:tr w:rsidR="00FE7AA3" w:rsidRPr="00D15F8B" w14:paraId="704DD780" w14:textId="77777777" w:rsidTr="19F7CD72">
        <w:trPr>
          <w:trHeight w:val="510"/>
        </w:trPr>
        <w:tc>
          <w:tcPr>
            <w:tcW w:w="719" w:type="pct"/>
            <w:vAlign w:val="center"/>
          </w:tcPr>
          <w:p w14:paraId="52A8DFAA" w14:textId="77777777" w:rsidR="00FE7AA3" w:rsidRPr="00D15F8B" w:rsidRDefault="00045DDD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  <w:r w:rsidRPr="19F7CD72">
              <w:rPr>
                <w:rFonts w:ascii="Arial" w:eastAsia="Arial" w:hAnsi="Arial" w:cs="Arial"/>
              </w:rPr>
              <w:t>Date</w:t>
            </w:r>
          </w:p>
        </w:tc>
        <w:tc>
          <w:tcPr>
            <w:tcW w:w="1734" w:type="pct"/>
            <w:tcBorders>
              <w:right w:val="single" w:sz="12" w:space="0" w:color="auto"/>
            </w:tcBorders>
            <w:vAlign w:val="center"/>
          </w:tcPr>
          <w:p w14:paraId="33996F53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  <w:tc>
          <w:tcPr>
            <w:tcW w:w="645" w:type="pct"/>
            <w:tcBorders>
              <w:left w:val="single" w:sz="12" w:space="0" w:color="auto"/>
            </w:tcBorders>
            <w:vAlign w:val="center"/>
          </w:tcPr>
          <w:p w14:paraId="20509294" w14:textId="77777777" w:rsidR="00FE7AA3" w:rsidRPr="00D15F8B" w:rsidRDefault="00045DDD" w:rsidP="19F7CD72">
            <w:pPr>
              <w:pStyle w:val="BodyText"/>
              <w:spacing w:line="259" w:lineRule="auto"/>
              <w:rPr>
                <w:rFonts w:ascii="Arial" w:eastAsia="Arial" w:hAnsi="Arial" w:cs="Arial"/>
                <w:color w:val="000000" w:themeColor="text1"/>
                <w:lang w:val="es-ES"/>
              </w:rPr>
            </w:pPr>
            <w:r w:rsidRPr="19F7CD72">
              <w:rPr>
                <w:rFonts w:ascii="Arial" w:eastAsia="Arial" w:hAnsi="Arial" w:cs="Arial"/>
                <w:color w:val="000000" w:themeColor="text1"/>
              </w:rPr>
              <w:t>Date</w:t>
            </w:r>
          </w:p>
        </w:tc>
        <w:tc>
          <w:tcPr>
            <w:tcW w:w="1902" w:type="pct"/>
            <w:vAlign w:val="center"/>
          </w:tcPr>
          <w:p w14:paraId="4E13FFEC" w14:textId="77777777" w:rsidR="00FE7AA3" w:rsidRPr="00D15F8B" w:rsidRDefault="00FE7AA3" w:rsidP="19F7CD72">
            <w:pPr>
              <w:pStyle w:val="BodyText"/>
              <w:rPr>
                <w:rFonts w:ascii="Arial" w:eastAsia="Arial" w:hAnsi="Arial" w:cs="Arial"/>
                <w:lang w:val="es-ES"/>
              </w:rPr>
            </w:pPr>
          </w:p>
        </w:tc>
      </w:tr>
    </w:tbl>
    <w:p w14:paraId="4095F054" w14:textId="3CAD5EDE" w:rsidR="00D15F8B" w:rsidRPr="00951302" w:rsidRDefault="00D15F8B" w:rsidP="19F7CD72">
      <w:pPr>
        <w:ind w:right="10"/>
        <w:rPr>
          <w:rFonts w:eastAsia="Arial" w:cs="Arial"/>
          <w:sz w:val="20"/>
          <w:lang w:val="en-US"/>
        </w:rPr>
      </w:pPr>
      <w:r w:rsidRPr="19F7CD72">
        <w:rPr>
          <w:rFonts w:eastAsia="Arial" w:cs="Arial"/>
          <w:sz w:val="20"/>
        </w:rPr>
        <w:t xml:space="preserve">This form must be duly completed and accompanied by the required documents by June 13, 2026 to the email </w:t>
      </w:r>
      <w:hyperlink r:id="rId11">
        <w:r w:rsidR="00EA41F4" w:rsidRPr="19F7CD72">
          <w:rPr>
            <w:rStyle w:val="Hyperlink"/>
            <w:rFonts w:eastAsia="Arial" w:cs="Arial"/>
            <w:sz w:val="20"/>
          </w:rPr>
          <w:t>membresia@aciamericas.coop</w:t>
        </w:r>
      </w:hyperlink>
      <w:r w:rsidR="00EA41F4" w:rsidRPr="19F7CD72">
        <w:rPr>
          <w:rFonts w:eastAsia="Arial" w:cs="Arial"/>
          <w:sz w:val="20"/>
        </w:rPr>
        <w:t xml:space="preserve"> Forms received after this date will not be validated. </w:t>
      </w:r>
    </w:p>
    <w:sectPr w:rsidR="00D15F8B" w:rsidRPr="00951302" w:rsidSect="00CF2C6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-2268" w:right="1418" w:bottom="1134" w:left="1418" w:header="720" w:footer="3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958C61" w14:textId="77777777" w:rsidR="005C023A" w:rsidRDefault="005C023A">
      <w:r>
        <w:separator/>
      </w:r>
    </w:p>
  </w:endnote>
  <w:endnote w:type="continuationSeparator" w:id="0">
    <w:p w14:paraId="2980F127" w14:textId="77777777" w:rsidR="005C023A" w:rsidRDefault="005C0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C747B" w14:textId="77777777" w:rsidR="00066555" w:rsidRDefault="0006655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9F7CD72" w14:paraId="7B6C10E7" w14:textId="77777777" w:rsidTr="19F7CD72">
      <w:trPr>
        <w:trHeight w:val="300"/>
      </w:trPr>
      <w:tc>
        <w:tcPr>
          <w:tcW w:w="3020" w:type="dxa"/>
        </w:tcPr>
        <w:p w14:paraId="6BF0218C" w14:textId="7C40FA18" w:rsidR="19F7CD72" w:rsidRDefault="19F7CD72" w:rsidP="19F7CD72">
          <w:pPr>
            <w:pStyle w:val="Header"/>
            <w:ind w:left="-115"/>
          </w:pPr>
        </w:p>
      </w:tc>
      <w:tc>
        <w:tcPr>
          <w:tcW w:w="3020" w:type="dxa"/>
        </w:tcPr>
        <w:p w14:paraId="47815247" w14:textId="277BE71E" w:rsidR="19F7CD72" w:rsidRDefault="19F7CD72" w:rsidP="19F7CD72">
          <w:pPr>
            <w:pStyle w:val="Header"/>
            <w:jc w:val="center"/>
          </w:pPr>
        </w:p>
      </w:tc>
      <w:tc>
        <w:tcPr>
          <w:tcW w:w="3020" w:type="dxa"/>
        </w:tcPr>
        <w:p w14:paraId="2D6C33C9" w14:textId="24014D6F" w:rsidR="19F7CD72" w:rsidRDefault="19F7CD72" w:rsidP="19F7CD72">
          <w:pPr>
            <w:pStyle w:val="Header"/>
            <w:ind w:right="-115"/>
            <w:jc w:val="right"/>
          </w:pPr>
        </w:p>
      </w:tc>
    </w:tr>
  </w:tbl>
  <w:p w14:paraId="5CD9C977" w14:textId="28B67961" w:rsidR="19F7CD72" w:rsidRDefault="19F7CD72" w:rsidP="19F7CD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9972A" w14:textId="460EA11A" w:rsidR="19F7CD72" w:rsidRDefault="19F7CD72" w:rsidP="19F7C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150FF" w14:textId="77777777" w:rsidR="005C023A" w:rsidRDefault="005C023A">
      <w:r>
        <w:separator/>
      </w:r>
    </w:p>
  </w:footnote>
  <w:footnote w:type="continuationSeparator" w:id="0">
    <w:p w14:paraId="6C960ADD" w14:textId="77777777" w:rsidR="005C023A" w:rsidRDefault="005C02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C881F" w14:textId="77777777" w:rsidR="00066555" w:rsidRDefault="000665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9F7CD72" w14:paraId="264EB133" w14:textId="77777777" w:rsidTr="19F7CD72">
      <w:trPr>
        <w:trHeight w:val="300"/>
      </w:trPr>
      <w:tc>
        <w:tcPr>
          <w:tcW w:w="3020" w:type="dxa"/>
        </w:tcPr>
        <w:p w14:paraId="66FA3C88" w14:textId="524A6455" w:rsidR="19F7CD72" w:rsidRDefault="19F7CD72" w:rsidP="19F7CD72">
          <w:pPr>
            <w:pStyle w:val="Header"/>
            <w:ind w:left="-115"/>
          </w:pPr>
        </w:p>
      </w:tc>
      <w:tc>
        <w:tcPr>
          <w:tcW w:w="3020" w:type="dxa"/>
        </w:tcPr>
        <w:p w14:paraId="41FEA57A" w14:textId="4930744C" w:rsidR="19F7CD72" w:rsidRDefault="19F7CD72" w:rsidP="19F7CD72">
          <w:pPr>
            <w:pStyle w:val="Header"/>
            <w:jc w:val="center"/>
          </w:pPr>
        </w:p>
      </w:tc>
      <w:tc>
        <w:tcPr>
          <w:tcW w:w="3020" w:type="dxa"/>
        </w:tcPr>
        <w:p w14:paraId="73186F98" w14:textId="3A2F515C" w:rsidR="19F7CD72" w:rsidRDefault="19F7CD72" w:rsidP="19F7CD72">
          <w:pPr>
            <w:pStyle w:val="Header"/>
            <w:ind w:right="-115"/>
            <w:jc w:val="right"/>
          </w:pPr>
        </w:p>
      </w:tc>
    </w:tr>
  </w:tbl>
  <w:p w14:paraId="03C2FA7D" w14:textId="4A63659C" w:rsidR="19F7CD72" w:rsidRDefault="19F7CD72" w:rsidP="19F7CD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60C91" w14:textId="791CB3B6" w:rsidR="001019CE" w:rsidRPr="0056525B" w:rsidRDefault="19F7CD72" w:rsidP="19F7CD72">
    <w:pPr>
      <w:pStyle w:val="Footer"/>
      <w:ind w:left="-851" w:right="-851"/>
      <w:jc w:val="center"/>
      <w:rPr>
        <w:rFonts w:ascii="Verdana" w:hAnsi="Verdana"/>
        <w:b/>
        <w:bCs/>
        <w:color w:val="FF0000"/>
        <w:sz w:val="44"/>
        <w:szCs w:val="44"/>
        <w:highlight w:val="yellow"/>
        <w:lang w:val="es-CR"/>
      </w:rPr>
    </w:pPr>
    <w:r w:rsidRPr="19F7CD72">
      <w:rPr>
        <w:rFonts w:ascii="Verdana" w:hAnsi="Verdana"/>
        <w:b/>
        <w:bCs/>
        <w:color w:val="FF0000"/>
        <w:sz w:val="44"/>
        <w:szCs w:val="44"/>
        <w:highlight w:val="yellow"/>
      </w:rPr>
      <w:t>INSTITUTIONAL LOGO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Number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2BC2199"/>
    <w:multiLevelType w:val="hybridMultilevel"/>
    <w:tmpl w:val="DE38CBB8"/>
    <w:lvl w:ilvl="0" w:tplc="141E030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14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16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23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218DE0"/>
    <w:multiLevelType w:val="hybridMultilevel"/>
    <w:tmpl w:val="6C66F966"/>
    <w:lvl w:ilvl="0" w:tplc="5EF2FC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309F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2D479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9C36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08C1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7A46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946B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4E28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3CDF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26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ascii="Wingdings" w:hAnsi="Wingdings" w:hint="default"/>
      </w:rPr>
    </w:lvl>
  </w:abstractNum>
  <w:abstractNum w:abstractNumId="28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59002C"/>
    <w:multiLevelType w:val="hybridMultilevel"/>
    <w:tmpl w:val="98E2A4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8E48AF"/>
    <w:multiLevelType w:val="hybridMultilevel"/>
    <w:tmpl w:val="049AF35A"/>
    <w:lvl w:ilvl="0" w:tplc="48007BD4">
      <w:start w:val="1"/>
      <w:numFmt w:val="decimal"/>
      <w:pStyle w:val="Heading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799005">
    <w:abstractNumId w:val="24"/>
  </w:num>
  <w:num w:numId="2" w16cid:durableId="1735355784">
    <w:abstractNumId w:val="10"/>
  </w:num>
  <w:num w:numId="3" w16cid:durableId="1615165026">
    <w:abstractNumId w:val="29"/>
  </w:num>
  <w:num w:numId="4" w16cid:durableId="201291349">
    <w:abstractNumId w:val="28"/>
  </w:num>
  <w:num w:numId="5" w16cid:durableId="1688291455">
    <w:abstractNumId w:val="9"/>
  </w:num>
  <w:num w:numId="6" w16cid:durableId="1618684058">
    <w:abstractNumId w:val="7"/>
  </w:num>
  <w:num w:numId="7" w16cid:durableId="328944748">
    <w:abstractNumId w:val="6"/>
  </w:num>
  <w:num w:numId="8" w16cid:durableId="490416444">
    <w:abstractNumId w:val="5"/>
  </w:num>
  <w:num w:numId="9" w16cid:durableId="1050571777">
    <w:abstractNumId w:val="4"/>
  </w:num>
  <w:num w:numId="10" w16cid:durableId="842477897">
    <w:abstractNumId w:val="8"/>
  </w:num>
  <w:num w:numId="11" w16cid:durableId="542987448">
    <w:abstractNumId w:val="3"/>
  </w:num>
  <w:num w:numId="12" w16cid:durableId="1776516585">
    <w:abstractNumId w:val="2"/>
  </w:num>
  <w:num w:numId="13" w16cid:durableId="1561477503">
    <w:abstractNumId w:val="1"/>
  </w:num>
  <w:num w:numId="14" w16cid:durableId="588344870">
    <w:abstractNumId w:val="0"/>
  </w:num>
  <w:num w:numId="15" w16cid:durableId="562063075">
    <w:abstractNumId w:val="23"/>
  </w:num>
  <w:num w:numId="16" w16cid:durableId="1407072612">
    <w:abstractNumId w:val="20"/>
  </w:num>
  <w:num w:numId="17" w16cid:durableId="181551921">
    <w:abstractNumId w:val="27"/>
  </w:num>
  <w:num w:numId="18" w16cid:durableId="867838917">
    <w:abstractNumId w:val="25"/>
  </w:num>
  <w:num w:numId="19" w16cid:durableId="668102720">
    <w:abstractNumId w:val="13"/>
  </w:num>
  <w:num w:numId="20" w16cid:durableId="2061706988">
    <w:abstractNumId w:val="15"/>
  </w:num>
  <w:num w:numId="21" w16cid:durableId="998001680">
    <w:abstractNumId w:val="22"/>
  </w:num>
  <w:num w:numId="22" w16cid:durableId="1709603791">
    <w:abstractNumId w:val="26"/>
  </w:num>
  <w:num w:numId="23" w16cid:durableId="867645499">
    <w:abstractNumId w:val="17"/>
  </w:num>
  <w:num w:numId="24" w16cid:durableId="112986849">
    <w:abstractNumId w:val="14"/>
  </w:num>
  <w:num w:numId="25" w16cid:durableId="1790928825">
    <w:abstractNumId w:val="16"/>
  </w:num>
  <w:num w:numId="26" w16cid:durableId="1511025543">
    <w:abstractNumId w:val="21"/>
  </w:num>
  <w:num w:numId="27" w16cid:durableId="1368027327">
    <w:abstractNumId w:val="31"/>
  </w:num>
  <w:num w:numId="28" w16cid:durableId="231701421">
    <w:abstractNumId w:val="19"/>
  </w:num>
  <w:num w:numId="29" w16cid:durableId="318651963">
    <w:abstractNumId w:val="12"/>
  </w:num>
  <w:num w:numId="30" w16cid:durableId="2069567711">
    <w:abstractNumId w:val="18"/>
  </w:num>
  <w:num w:numId="31" w16cid:durableId="1863663900">
    <w:abstractNumId w:val="11"/>
  </w:num>
  <w:num w:numId="32" w16cid:durableId="117040787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activeWritingStyle w:appName="MSWord" w:lang="en-GB" w:vendorID="64" w:dllVersion="0" w:nlCheck="1" w:checkStyle="0"/>
  <w:activeWritingStyle w:appName="MSWord" w:lang="es-ES" w:vendorID="64" w:dllVersion="0" w:nlCheck="1" w:checkStyle="0"/>
  <w:proofState w:spelling="clean" w:grammar="clean"/>
  <w:attachedTemplate r:id="rId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5C9B"/>
    <w:rsid w:val="0000662D"/>
    <w:rsid w:val="000238ED"/>
    <w:rsid w:val="00032727"/>
    <w:rsid w:val="00045DDD"/>
    <w:rsid w:val="00054CD7"/>
    <w:rsid w:val="00061F3F"/>
    <w:rsid w:val="00066555"/>
    <w:rsid w:val="000731ED"/>
    <w:rsid w:val="00073BBF"/>
    <w:rsid w:val="00073E5C"/>
    <w:rsid w:val="00074285"/>
    <w:rsid w:val="00076D39"/>
    <w:rsid w:val="000845E5"/>
    <w:rsid w:val="0008621D"/>
    <w:rsid w:val="000A27D7"/>
    <w:rsid w:val="000A4F95"/>
    <w:rsid w:val="000A510A"/>
    <w:rsid w:val="000A5DA3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1C8D"/>
    <w:rsid w:val="001631D0"/>
    <w:rsid w:val="00176CF3"/>
    <w:rsid w:val="0018178A"/>
    <w:rsid w:val="00195B3C"/>
    <w:rsid w:val="001C7FEE"/>
    <w:rsid w:val="001E7835"/>
    <w:rsid w:val="0020292A"/>
    <w:rsid w:val="00217000"/>
    <w:rsid w:val="002318B1"/>
    <w:rsid w:val="002365B9"/>
    <w:rsid w:val="002378BF"/>
    <w:rsid w:val="0024080C"/>
    <w:rsid w:val="0024088F"/>
    <w:rsid w:val="00250E7F"/>
    <w:rsid w:val="002623BB"/>
    <w:rsid w:val="00263857"/>
    <w:rsid w:val="00266C12"/>
    <w:rsid w:val="002842E4"/>
    <w:rsid w:val="002864EE"/>
    <w:rsid w:val="002940A7"/>
    <w:rsid w:val="002C3DE2"/>
    <w:rsid w:val="002E29B5"/>
    <w:rsid w:val="002E4079"/>
    <w:rsid w:val="002E5029"/>
    <w:rsid w:val="002F1098"/>
    <w:rsid w:val="002F4F65"/>
    <w:rsid w:val="002F5DE7"/>
    <w:rsid w:val="003006C6"/>
    <w:rsid w:val="00300F69"/>
    <w:rsid w:val="00307CEB"/>
    <w:rsid w:val="00324DE7"/>
    <w:rsid w:val="003260E6"/>
    <w:rsid w:val="003541C0"/>
    <w:rsid w:val="0037307A"/>
    <w:rsid w:val="00373800"/>
    <w:rsid w:val="0039408D"/>
    <w:rsid w:val="003976F3"/>
    <w:rsid w:val="003A0BEE"/>
    <w:rsid w:val="003D4A93"/>
    <w:rsid w:val="003E76D7"/>
    <w:rsid w:val="003F6F58"/>
    <w:rsid w:val="004037F4"/>
    <w:rsid w:val="00404EA1"/>
    <w:rsid w:val="004075A4"/>
    <w:rsid w:val="00407D15"/>
    <w:rsid w:val="0041650A"/>
    <w:rsid w:val="0041756F"/>
    <w:rsid w:val="00424D19"/>
    <w:rsid w:val="0043265B"/>
    <w:rsid w:val="0043792F"/>
    <w:rsid w:val="00455C07"/>
    <w:rsid w:val="00473FEE"/>
    <w:rsid w:val="00477226"/>
    <w:rsid w:val="00480DA8"/>
    <w:rsid w:val="00481AF2"/>
    <w:rsid w:val="00490447"/>
    <w:rsid w:val="00494569"/>
    <w:rsid w:val="00496248"/>
    <w:rsid w:val="004A5884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1DA4"/>
    <w:rsid w:val="00545CCD"/>
    <w:rsid w:val="0056216B"/>
    <w:rsid w:val="00564738"/>
    <w:rsid w:val="0056525B"/>
    <w:rsid w:val="0056545E"/>
    <w:rsid w:val="00566C8B"/>
    <w:rsid w:val="00576CA7"/>
    <w:rsid w:val="00594836"/>
    <w:rsid w:val="00594D05"/>
    <w:rsid w:val="005951BC"/>
    <w:rsid w:val="005C023A"/>
    <w:rsid w:val="005C44FD"/>
    <w:rsid w:val="005C473E"/>
    <w:rsid w:val="005C4D95"/>
    <w:rsid w:val="005D588F"/>
    <w:rsid w:val="005D6B10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614B9"/>
    <w:rsid w:val="00670314"/>
    <w:rsid w:val="006A7648"/>
    <w:rsid w:val="006B038B"/>
    <w:rsid w:val="006C09C4"/>
    <w:rsid w:val="006C1B8F"/>
    <w:rsid w:val="006D12BC"/>
    <w:rsid w:val="006D1940"/>
    <w:rsid w:val="006E07C6"/>
    <w:rsid w:val="006E19EA"/>
    <w:rsid w:val="006F589F"/>
    <w:rsid w:val="006F60BA"/>
    <w:rsid w:val="006F6736"/>
    <w:rsid w:val="006F6A6E"/>
    <w:rsid w:val="00704F75"/>
    <w:rsid w:val="00706E7E"/>
    <w:rsid w:val="0071310E"/>
    <w:rsid w:val="00723E37"/>
    <w:rsid w:val="00724D19"/>
    <w:rsid w:val="00747D5C"/>
    <w:rsid w:val="00751E39"/>
    <w:rsid w:val="0075729A"/>
    <w:rsid w:val="007671E1"/>
    <w:rsid w:val="00777618"/>
    <w:rsid w:val="00777FFB"/>
    <w:rsid w:val="007845C2"/>
    <w:rsid w:val="00791AC6"/>
    <w:rsid w:val="007A54DE"/>
    <w:rsid w:val="007B4B1E"/>
    <w:rsid w:val="007E2A89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61F44"/>
    <w:rsid w:val="00874330"/>
    <w:rsid w:val="008772FA"/>
    <w:rsid w:val="00877521"/>
    <w:rsid w:val="00883FC9"/>
    <w:rsid w:val="00885519"/>
    <w:rsid w:val="0089621F"/>
    <w:rsid w:val="008A1D86"/>
    <w:rsid w:val="008B3B94"/>
    <w:rsid w:val="008B7C69"/>
    <w:rsid w:val="008C6644"/>
    <w:rsid w:val="008D7E4A"/>
    <w:rsid w:val="00902A53"/>
    <w:rsid w:val="00903AC4"/>
    <w:rsid w:val="0092782C"/>
    <w:rsid w:val="00933BF2"/>
    <w:rsid w:val="00933E09"/>
    <w:rsid w:val="00951302"/>
    <w:rsid w:val="00951C76"/>
    <w:rsid w:val="009664F5"/>
    <w:rsid w:val="00970654"/>
    <w:rsid w:val="00974CCF"/>
    <w:rsid w:val="00987C2B"/>
    <w:rsid w:val="009A2C23"/>
    <w:rsid w:val="009A5801"/>
    <w:rsid w:val="009B0CA4"/>
    <w:rsid w:val="009B1F17"/>
    <w:rsid w:val="009B1F50"/>
    <w:rsid w:val="009C0F28"/>
    <w:rsid w:val="009D659E"/>
    <w:rsid w:val="009F3A85"/>
    <w:rsid w:val="00A16D5A"/>
    <w:rsid w:val="00A22FDC"/>
    <w:rsid w:val="00A30677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7761"/>
    <w:rsid w:val="00AC7520"/>
    <w:rsid w:val="00AE39BA"/>
    <w:rsid w:val="00AE4B01"/>
    <w:rsid w:val="00AE5C1C"/>
    <w:rsid w:val="00AF2155"/>
    <w:rsid w:val="00AF60B5"/>
    <w:rsid w:val="00B0784D"/>
    <w:rsid w:val="00B11D67"/>
    <w:rsid w:val="00B1235F"/>
    <w:rsid w:val="00B14C4D"/>
    <w:rsid w:val="00B20F66"/>
    <w:rsid w:val="00B368E7"/>
    <w:rsid w:val="00B67E37"/>
    <w:rsid w:val="00B734E9"/>
    <w:rsid w:val="00B7509F"/>
    <w:rsid w:val="00B758A7"/>
    <w:rsid w:val="00B871D3"/>
    <w:rsid w:val="00B967FC"/>
    <w:rsid w:val="00BB0555"/>
    <w:rsid w:val="00BB667F"/>
    <w:rsid w:val="00BB7A38"/>
    <w:rsid w:val="00BC22DC"/>
    <w:rsid w:val="00BE3114"/>
    <w:rsid w:val="00C057C1"/>
    <w:rsid w:val="00C13C99"/>
    <w:rsid w:val="00C269D1"/>
    <w:rsid w:val="00C323AD"/>
    <w:rsid w:val="00C3690F"/>
    <w:rsid w:val="00C54A65"/>
    <w:rsid w:val="00C8203A"/>
    <w:rsid w:val="00C83A2B"/>
    <w:rsid w:val="00CA5C3A"/>
    <w:rsid w:val="00CB14B9"/>
    <w:rsid w:val="00CB4DC9"/>
    <w:rsid w:val="00CB60A2"/>
    <w:rsid w:val="00CC3450"/>
    <w:rsid w:val="00CF2C65"/>
    <w:rsid w:val="00CF7514"/>
    <w:rsid w:val="00D06E1C"/>
    <w:rsid w:val="00D145B3"/>
    <w:rsid w:val="00D15F8B"/>
    <w:rsid w:val="00D1656D"/>
    <w:rsid w:val="00D404F0"/>
    <w:rsid w:val="00D443EA"/>
    <w:rsid w:val="00D51CAC"/>
    <w:rsid w:val="00D60FE3"/>
    <w:rsid w:val="00D6192E"/>
    <w:rsid w:val="00D662B1"/>
    <w:rsid w:val="00D71883"/>
    <w:rsid w:val="00D72FAD"/>
    <w:rsid w:val="00D802C3"/>
    <w:rsid w:val="00D80938"/>
    <w:rsid w:val="00D91BA3"/>
    <w:rsid w:val="00D94E01"/>
    <w:rsid w:val="00DB00D8"/>
    <w:rsid w:val="00DB644B"/>
    <w:rsid w:val="00DB76CB"/>
    <w:rsid w:val="00DC204F"/>
    <w:rsid w:val="00DC4BAA"/>
    <w:rsid w:val="00DC59E4"/>
    <w:rsid w:val="00DD229B"/>
    <w:rsid w:val="00DE2D2A"/>
    <w:rsid w:val="00DE2E62"/>
    <w:rsid w:val="00DE4C03"/>
    <w:rsid w:val="00DE4DC9"/>
    <w:rsid w:val="00DF395A"/>
    <w:rsid w:val="00E06852"/>
    <w:rsid w:val="00E253D0"/>
    <w:rsid w:val="00E25CB5"/>
    <w:rsid w:val="00E262FA"/>
    <w:rsid w:val="00E26FD8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A41F4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8419D"/>
    <w:rsid w:val="00F8536E"/>
    <w:rsid w:val="00FA7A2E"/>
    <w:rsid w:val="00FB25E8"/>
    <w:rsid w:val="00FB423A"/>
    <w:rsid w:val="00FB5DBC"/>
    <w:rsid w:val="00FD27F6"/>
    <w:rsid w:val="00FE1D02"/>
    <w:rsid w:val="00FE62B1"/>
    <w:rsid w:val="00FE7AA3"/>
    <w:rsid w:val="00FF1176"/>
    <w:rsid w:val="00FF38B8"/>
    <w:rsid w:val="01AACEFE"/>
    <w:rsid w:val="0224DD94"/>
    <w:rsid w:val="0829B5E8"/>
    <w:rsid w:val="0EB0341A"/>
    <w:rsid w:val="11E22A99"/>
    <w:rsid w:val="121F6B7C"/>
    <w:rsid w:val="166290E9"/>
    <w:rsid w:val="1970FF79"/>
    <w:rsid w:val="19F7CD72"/>
    <w:rsid w:val="23EA9477"/>
    <w:rsid w:val="53983CC1"/>
    <w:rsid w:val="55A75F0C"/>
    <w:rsid w:val="57016C1F"/>
    <w:rsid w:val="5DF6022B"/>
    <w:rsid w:val="5F89A226"/>
    <w:rsid w:val="5F9EB65B"/>
    <w:rsid w:val="64B6CA44"/>
    <w:rsid w:val="678FEA9A"/>
    <w:rsid w:val="69072D7D"/>
    <w:rsid w:val="6C76FD7D"/>
    <w:rsid w:val="7A91BC90"/>
    <w:rsid w:val="7B5D8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navy" stroke="f">
      <v:fill color="navy"/>
      <v:stroke on="f"/>
    </o:shapedefaults>
    <o:shapelayout v:ext="edit">
      <o:idmap v:ext="edit" data="1"/>
    </o:shapelayout>
  </w:shapeDefaults>
  <w:doNotEmbedSmartTags/>
  <w:decimalSymbol w:val=","/>
  <w:listSeparator w:val=","/>
  <w14:docId w14:val="4ADF26FC"/>
  <w15:docId w15:val="{E6F4B4E5-212A-4150-93C1-09140B731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761"/>
    <w:pPr>
      <w:keepNext/>
      <w:numPr>
        <w:numId w:val="27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C3690F"/>
    <w:pPr>
      <w:keepNext/>
      <w:spacing w:before="120" w:after="60"/>
      <w:outlineLvl w:val="1"/>
    </w:pPr>
    <w:rPr>
      <w:rFonts w:eastAsia="Arial" w:cs="Arial"/>
      <w:bCs/>
      <w:color w:val="8E0B56"/>
      <w:kern w:val="32"/>
      <w:sz w:val="16"/>
      <w:szCs w:val="24"/>
      <w:lang w:val="es-ES"/>
    </w:rPr>
  </w:style>
  <w:style w:type="paragraph" w:styleId="Heading3">
    <w:name w:val="heading 3"/>
    <w:basedOn w:val="Normal"/>
    <w:next w:val="Normal"/>
    <w:link w:val="Heading3Ch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</w:rPr>
  </w:style>
  <w:style w:type="paragraph" w:styleId="Heading7">
    <w:name w:val="heading 7"/>
    <w:basedOn w:val="Normal"/>
    <w:next w:val="Normal"/>
    <w:link w:val="Heading7Ch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ICAsmall">
    <w:name w:val="List_ICA_small"/>
    <w:basedOn w:val="ListICA"/>
    <w:rsid w:val="0041650A"/>
  </w:style>
  <w:style w:type="character" w:styleId="Hyperlink">
    <w:name w:val="Hyperlink"/>
    <w:rsid w:val="0041650A"/>
    <w:rPr>
      <w:color w:val="0000FF"/>
      <w:u w:val="single"/>
    </w:rPr>
  </w:style>
  <w:style w:type="character" w:styleId="FollowedHyperlink">
    <w:name w:val="FollowedHyperlink"/>
    <w:rsid w:val="0041650A"/>
    <w:rPr>
      <w:color w:val="800080"/>
      <w:u w:val="single"/>
    </w:rPr>
  </w:style>
  <w:style w:type="character" w:customStyle="1" w:styleId="FootnoteCharacters">
    <w:name w:val="Footnote Characters"/>
    <w:locked/>
    <w:rsid w:val="0041650A"/>
    <w:rPr>
      <w:vertAlign w:val="superscript"/>
    </w:rPr>
  </w:style>
  <w:style w:type="paragraph" w:customStyle="1" w:styleId="Heading">
    <w:name w:val="Heading"/>
    <w:basedOn w:val="Normal"/>
    <w:next w:val="BodyText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BodyText">
    <w:name w:val="Body Text"/>
    <w:basedOn w:val="Normal"/>
    <w:link w:val="BodyTextChar"/>
    <w:rsid w:val="007A54DE"/>
    <w:pPr>
      <w:spacing w:before="120" w:after="120"/>
    </w:pPr>
    <w:rPr>
      <w:rFonts w:ascii="Verdana" w:hAnsi="Verdana"/>
      <w:sz w:val="20"/>
    </w:rPr>
  </w:style>
  <w:style w:type="paragraph" w:styleId="List">
    <w:name w:val="List"/>
    <w:basedOn w:val="BodyText"/>
    <w:rsid w:val="006F589F"/>
    <w:rPr>
      <w:rFonts w:cs="Mangal"/>
    </w:rPr>
  </w:style>
  <w:style w:type="paragraph" w:styleId="Caption">
    <w:name w:val="caption"/>
    <w:basedOn w:val="Normal"/>
    <w:qFormat/>
    <w:rsid w:val="006F589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rsid w:val="006F589F"/>
    <w:pPr>
      <w:suppressLineNumbers/>
    </w:pPr>
    <w:rPr>
      <w:rFonts w:cs="Mangal"/>
    </w:rPr>
  </w:style>
  <w:style w:type="paragraph" w:styleId="BodyTextIndent">
    <w:name w:val="Body Text Indent"/>
    <w:basedOn w:val="Normal"/>
    <w:link w:val="BodyTextIndentChar"/>
    <w:rsid w:val="006F589F"/>
    <w:pPr>
      <w:ind w:left="426"/>
    </w:pPr>
  </w:style>
  <w:style w:type="paragraph" w:styleId="BodyTextIndent2">
    <w:name w:val="Body Text Indent 2"/>
    <w:basedOn w:val="Normal"/>
    <w:rsid w:val="006F589F"/>
    <w:pPr>
      <w:ind w:left="284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FootnoteText">
    <w:name w:val="footnote text"/>
    <w:basedOn w:val="Normal"/>
    <w:locked/>
    <w:rsid w:val="006F589F"/>
    <w:rPr>
      <w:sz w:val="20"/>
    </w:rPr>
  </w:style>
  <w:style w:type="paragraph" w:styleId="PlainText">
    <w:name w:val="Plain Text"/>
    <w:basedOn w:val="Normal"/>
    <w:rsid w:val="006F589F"/>
    <w:pPr>
      <w:jc w:val="both"/>
    </w:pPr>
    <w:rPr>
      <w:rFonts w:ascii="Verdana" w:eastAsia="MS Mincho" w:hAnsi="Verdana"/>
      <w:sz w:val="20"/>
    </w:rPr>
  </w:style>
  <w:style w:type="paragraph" w:styleId="BalloonText">
    <w:name w:val="Balloon Text"/>
    <w:basedOn w:val="Normal"/>
    <w:rsid w:val="006F589F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  <w:rsid w:val="006F589F"/>
  </w:style>
  <w:style w:type="paragraph" w:customStyle="1" w:styleId="TableContents">
    <w:name w:val="Table Contents"/>
    <w:basedOn w:val="Normal"/>
    <w:rsid w:val="006F589F"/>
    <w:pPr>
      <w:suppressLineNumbers/>
    </w:pPr>
  </w:style>
  <w:style w:type="paragraph" w:customStyle="1" w:styleId="TableHeading">
    <w:name w:val="Table Heading"/>
    <w:basedOn w:val="TableContents"/>
    <w:rsid w:val="006F589F"/>
    <w:pPr>
      <w:jc w:val="center"/>
    </w:pPr>
    <w:rPr>
      <w:b/>
      <w:bCs/>
    </w:rPr>
  </w:style>
  <w:style w:type="table" w:styleId="TableGrid">
    <w:name w:val="Table Grid"/>
    <w:basedOn w:val="TableNormal"/>
    <w:rsid w:val="00AF2155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ntemporary">
    <w:name w:val="Table Contemporary"/>
    <w:basedOn w:val="TableNormal"/>
    <w:rsid w:val="00EC66B7"/>
    <w:pPr>
      <w:suppressAutoHyphens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Strong">
    <w:name w:val="Strong"/>
    <w:uiPriority w:val="22"/>
    <w:qFormat/>
    <w:rsid w:val="00424D19"/>
    <w:rPr>
      <w:b/>
      <w:bCs/>
    </w:rPr>
  </w:style>
  <w:style w:type="character" w:customStyle="1" w:styleId="gridtitle">
    <w:name w:val="gridtitle"/>
    <w:basedOn w:val="DefaultParagraphFont"/>
    <w:rsid w:val="002F4F65"/>
  </w:style>
  <w:style w:type="character" w:customStyle="1" w:styleId="Heading1Char">
    <w:name w:val="Heading 1 Char"/>
    <w:link w:val="Heading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customStyle="1" w:styleId="Heading2Char">
    <w:name w:val="Heading 2 Char"/>
    <w:link w:val="Heading2"/>
    <w:uiPriority w:val="9"/>
    <w:rsid w:val="00C3690F"/>
    <w:rPr>
      <w:rFonts w:ascii="Arial" w:eastAsia="Arial" w:hAnsi="Arial" w:cs="Arial"/>
      <w:bCs/>
      <w:color w:val="8E0B56"/>
      <w:kern w:val="32"/>
      <w:sz w:val="16"/>
      <w:szCs w:val="24"/>
      <w:lang w:val="es-ES" w:eastAsia="ar-SA"/>
    </w:rPr>
  </w:style>
  <w:style w:type="character" w:customStyle="1" w:styleId="Heading3Char">
    <w:name w:val="Heading 3 Char"/>
    <w:link w:val="Heading3"/>
    <w:uiPriority w:val="9"/>
    <w:semiHidden/>
    <w:rsid w:val="00424D19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424D19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424D19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424D19"/>
    <w:rPr>
      <w:b/>
      <w:bCs/>
    </w:rPr>
  </w:style>
  <w:style w:type="character" w:customStyle="1" w:styleId="Heading7Char">
    <w:name w:val="Heading 7 Char"/>
    <w:link w:val="Heading7"/>
    <w:uiPriority w:val="9"/>
    <w:semiHidden/>
    <w:rsid w:val="00424D19"/>
    <w:rPr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424D19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424D19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424D19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link w:val="Subtitle"/>
    <w:uiPriority w:val="11"/>
    <w:rsid w:val="00424D19"/>
    <w:rPr>
      <w:rFonts w:ascii="Cambria" w:eastAsia="Times New Roman" w:hAnsi="Cambria"/>
      <w:sz w:val="24"/>
      <w:szCs w:val="24"/>
    </w:rPr>
  </w:style>
  <w:style w:type="character" w:styleId="Emph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customStyle="1" w:styleId="KeinLeerraum">
    <w:name w:val="Kein Leerraum"/>
    <w:basedOn w:val="Normal"/>
    <w:uiPriority w:val="1"/>
    <w:qFormat/>
    <w:rsid w:val="00424D19"/>
    <w:rPr>
      <w:szCs w:val="32"/>
    </w:rPr>
  </w:style>
  <w:style w:type="paragraph" w:customStyle="1" w:styleId="Listenabsatz">
    <w:name w:val="Listenabsatz"/>
    <w:basedOn w:val="Normal"/>
    <w:uiPriority w:val="34"/>
    <w:qFormat/>
    <w:rsid w:val="00424D19"/>
    <w:pPr>
      <w:ind w:left="720"/>
      <w:contextualSpacing/>
    </w:pPr>
  </w:style>
  <w:style w:type="paragraph" w:customStyle="1" w:styleId="Anfhrungszeichen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</w:rPr>
  </w:style>
  <w:style w:type="character" w:customStyle="1" w:styleId="AnfhrungszeichenZchn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customStyle="1" w:styleId="IntensivesAnfhrungszeichen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</w:rPr>
  </w:style>
  <w:style w:type="character" w:customStyle="1" w:styleId="IntensivesAnfhrungszeichenZchn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customStyle="1" w:styleId="SchwacheHervorhebung">
    <w:name w:val="Schwache Hervorhebung"/>
    <w:uiPriority w:val="19"/>
    <w:qFormat/>
    <w:rsid w:val="00424D19"/>
    <w:rPr>
      <w:i/>
      <w:color w:val="5A5A5A"/>
    </w:rPr>
  </w:style>
  <w:style w:type="character" w:customStyle="1" w:styleId="IntensiveHervorhebung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customStyle="1" w:styleId="SchwacherVerweis">
    <w:name w:val="Schwacher Verweis"/>
    <w:uiPriority w:val="31"/>
    <w:qFormat/>
    <w:rsid w:val="00424D19"/>
    <w:rPr>
      <w:sz w:val="24"/>
      <w:szCs w:val="24"/>
      <w:u w:val="single"/>
    </w:rPr>
  </w:style>
  <w:style w:type="character" w:customStyle="1" w:styleId="IntensiverVerweis">
    <w:name w:val="Intensiver Verweis"/>
    <w:uiPriority w:val="32"/>
    <w:qFormat/>
    <w:rsid w:val="00424D19"/>
    <w:rPr>
      <w:b/>
      <w:sz w:val="24"/>
      <w:u w:val="single"/>
    </w:rPr>
  </w:style>
  <w:style w:type="character" w:customStyle="1" w:styleId="Buchtitel">
    <w:name w:val="Buchtitel"/>
    <w:uiPriority w:val="33"/>
    <w:qFormat/>
    <w:rsid w:val="00424D19"/>
    <w:rPr>
      <w:rFonts w:ascii="Cambria" w:eastAsia="Times New Roman" w:hAnsi="Cambria"/>
      <w:b/>
      <w:i/>
      <w:sz w:val="24"/>
      <w:szCs w:val="24"/>
    </w:rPr>
  </w:style>
  <w:style w:type="paragraph" w:customStyle="1" w:styleId="Inhaltsverzeichnisberschrift">
    <w:name w:val="Inhaltsverzeichnisüberschrift"/>
    <w:basedOn w:val="Heading1"/>
    <w:next w:val="Normal"/>
    <w:uiPriority w:val="39"/>
    <w:semiHidden/>
    <w:unhideWhenUsed/>
    <w:qFormat/>
    <w:rsid w:val="00424D19"/>
    <w:pPr>
      <w:outlineLvl w:val="9"/>
    </w:pPr>
  </w:style>
  <w:style w:type="paragraph" w:customStyle="1" w:styleId="AdressFieldICA">
    <w:name w:val="AdressFieldICA"/>
    <w:basedOn w:val="Normal"/>
    <w:link w:val="AdressFieldICAZchn"/>
    <w:qFormat/>
    <w:rsid w:val="00424D19"/>
    <w:rPr>
      <w:sz w:val="24"/>
      <w:szCs w:val="24"/>
    </w:rPr>
  </w:style>
  <w:style w:type="paragraph" w:customStyle="1" w:styleId="DateFieldICA">
    <w:name w:val="DateFieldICA"/>
    <w:basedOn w:val="Normal"/>
    <w:link w:val="DateFieldICAZchn"/>
    <w:qFormat/>
    <w:rsid w:val="00424D19"/>
    <w:rPr>
      <w:sz w:val="24"/>
      <w:szCs w:val="24"/>
    </w:rPr>
  </w:style>
  <w:style w:type="character" w:customStyle="1" w:styleId="AdressFieldICAZchn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customStyle="1" w:styleId="Titel1ICA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/>
    </w:rPr>
  </w:style>
  <w:style w:type="character" w:customStyle="1" w:styleId="DateFieldICAZchn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customStyle="1" w:styleId="GreetingsICA">
    <w:name w:val="Greetings_ICA"/>
    <w:basedOn w:val="Normal"/>
    <w:link w:val="GreetingsICAZchn"/>
    <w:qFormat/>
    <w:rsid w:val="00424D19"/>
    <w:rPr>
      <w:sz w:val="24"/>
      <w:szCs w:val="24"/>
      <w:lang w:val="fr-CH"/>
    </w:rPr>
  </w:style>
  <w:style w:type="character" w:customStyle="1" w:styleId="Titel1ICAZchn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/>
    </w:rPr>
  </w:style>
  <w:style w:type="paragraph" w:customStyle="1" w:styleId="TextLetterICA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</w:rPr>
  </w:style>
  <w:style w:type="character" w:customStyle="1" w:styleId="GreetingsICAZchn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customStyle="1" w:styleId="Subtitle1ICA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</w:rPr>
  </w:style>
  <w:style w:type="character" w:customStyle="1" w:styleId="TextLetterICAZchn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customStyle="1" w:styleId="Subtitle2ICA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</w:rPr>
  </w:style>
  <w:style w:type="character" w:customStyle="1" w:styleId="Subtitle1ICAZchn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customStyle="1" w:styleId="ListICA">
    <w:name w:val="List_ICA"/>
    <w:basedOn w:val="Normal"/>
    <w:link w:val="ListICAZchn"/>
    <w:qFormat/>
    <w:rsid w:val="00424D19"/>
    <w:pPr>
      <w:numPr>
        <w:numId w:val="4"/>
      </w:numPr>
    </w:pPr>
    <w:rPr>
      <w:sz w:val="24"/>
      <w:szCs w:val="24"/>
    </w:rPr>
  </w:style>
  <w:style w:type="character" w:customStyle="1" w:styleId="Subtitle2ICAZchn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customStyle="1" w:styleId="ICASmall">
    <w:name w:val="ICA Small"/>
    <w:basedOn w:val="AdressFieldICA"/>
    <w:rsid w:val="0041650A"/>
    <w:rPr>
      <w:sz w:val="20"/>
    </w:rPr>
  </w:style>
  <w:style w:type="character" w:customStyle="1" w:styleId="ListICAZchn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customStyle="1" w:styleId="ICAMedium">
    <w:name w:val="ICA Medium"/>
    <w:basedOn w:val="AdressFieldICA"/>
    <w:rsid w:val="0041650A"/>
    <w:rPr>
      <w:sz w:val="22"/>
    </w:rPr>
  </w:style>
  <w:style w:type="character" w:customStyle="1" w:styleId="NormalICA12p">
    <w:name w:val="Normal_ICA_12p"/>
    <w:rsid w:val="0041650A"/>
    <w:rPr>
      <w:rFonts w:ascii="Arial" w:hAnsi="Arial"/>
      <w:sz w:val="24"/>
    </w:rPr>
  </w:style>
  <w:style w:type="paragraph" w:customStyle="1" w:styleId="NormalICAmargin">
    <w:name w:val="Normal_ICA_margin"/>
    <w:basedOn w:val="ListICA"/>
    <w:rsid w:val="0041650A"/>
    <w:pPr>
      <w:ind w:left="1080"/>
    </w:pPr>
  </w:style>
  <w:style w:type="paragraph" w:customStyle="1" w:styleId="Subtitle3ICA">
    <w:name w:val="Subtitle_3_ICA"/>
    <w:basedOn w:val="Subtitle1ICA"/>
    <w:rsid w:val="0041650A"/>
    <w:rPr>
      <w:sz w:val="22"/>
    </w:rPr>
  </w:style>
  <w:style w:type="paragraph" w:styleId="MessageHeader">
    <w:name w:val="Message Header"/>
    <w:basedOn w:val="Normal"/>
    <w:rsid w:val="0041650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customStyle="1" w:styleId="Style2">
    <w:name w:val="Style2"/>
    <w:basedOn w:val="Normal"/>
    <w:rsid w:val="00576CA7"/>
    <w:pPr>
      <w:pBdr>
        <w:bottom w:val="single" w:sz="6" w:space="1" w:color="808080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customStyle="1" w:styleId="SectionTitle">
    <w:name w:val="Section Title"/>
    <w:basedOn w:val="Normal"/>
    <w:next w:val="Normal"/>
    <w:autoRedefine/>
    <w:rsid w:val="00576CA7"/>
    <w:pPr>
      <w:pBdr>
        <w:bottom w:val="single" w:sz="6" w:space="1" w:color="808080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PageNumber">
    <w:name w:val="page number"/>
    <w:basedOn w:val="DefaultParagraphFont"/>
    <w:rsid w:val="00576CA7"/>
  </w:style>
  <w:style w:type="character" w:customStyle="1" w:styleId="zmsearchresult">
    <w:name w:val="zmsearchresult"/>
    <w:basedOn w:val="DefaultParagraphFont"/>
    <w:rsid w:val="008115AE"/>
  </w:style>
  <w:style w:type="character" w:customStyle="1" w:styleId="object">
    <w:name w:val="object"/>
    <w:basedOn w:val="DefaultParagraphFont"/>
    <w:rsid w:val="008115AE"/>
  </w:style>
  <w:style w:type="character" w:styleId="IntenseEmphasis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Number">
    <w:name w:val="List Number"/>
    <w:basedOn w:val="Normal"/>
    <w:rsid w:val="00DC204F"/>
    <w:pPr>
      <w:numPr>
        <w:numId w:val="10"/>
      </w:numPr>
      <w:tabs>
        <w:tab w:val="left" w:pos="1701"/>
      </w:tabs>
      <w:ind w:left="1701" w:right="849" w:hanging="283"/>
      <w:contextualSpacing/>
      <w:jc w:val="both"/>
    </w:pPr>
  </w:style>
  <w:style w:type="character" w:customStyle="1" w:styleId="BodyTextChar">
    <w:name w:val="Body Text Char"/>
    <w:link w:val="BodyText"/>
    <w:rsid w:val="007A54DE"/>
    <w:rPr>
      <w:rFonts w:ascii="Verdana" w:hAnsi="Verdana"/>
      <w:lang w:eastAsia="ar-SA"/>
    </w:rPr>
  </w:style>
  <w:style w:type="character" w:customStyle="1" w:styleId="BodyTextIndentChar">
    <w:name w:val="Body Text Indent Char"/>
    <w:link w:val="BodyTextIndent"/>
    <w:rsid w:val="00851849"/>
    <w:rPr>
      <w:rFonts w:ascii="Arial" w:hAnsi="Arial"/>
      <w:sz w:val="22"/>
      <w:lang w:val="en-GB" w:eastAsia="ar-SA"/>
    </w:rPr>
  </w:style>
  <w:style w:type="character" w:customStyle="1" w:styleId="HeaderChar">
    <w:name w:val="Header Char"/>
    <w:link w:val="Header"/>
    <w:uiPriority w:val="99"/>
    <w:rsid w:val="00601F42"/>
    <w:rPr>
      <w:rFonts w:ascii="Arial" w:hAnsi="Arial"/>
      <w:sz w:val="22"/>
      <w:lang w:eastAsia="ar-SA"/>
    </w:rPr>
  </w:style>
  <w:style w:type="paragraph" w:styleId="BodyText2">
    <w:name w:val="Body Text 2"/>
    <w:basedOn w:val="Normal"/>
    <w:link w:val="BodyText2Char"/>
    <w:rsid w:val="00AB7761"/>
    <w:pPr>
      <w:spacing w:before="120" w:after="120"/>
      <w:ind w:left="1134"/>
    </w:pPr>
  </w:style>
  <w:style w:type="character" w:customStyle="1" w:styleId="BodyText2Char">
    <w:name w:val="Body Text 2 Char"/>
    <w:basedOn w:val="DefaultParagraphFont"/>
    <w:link w:val="BodyText2"/>
    <w:rsid w:val="00AB7761"/>
    <w:rPr>
      <w:rFonts w:ascii="Arial" w:hAnsi="Arial"/>
      <w:sz w:val="22"/>
      <w:lang w:eastAsia="ar-SA"/>
    </w:rPr>
  </w:style>
  <w:style w:type="paragraph" w:styleId="ListParagraph">
    <w:name w:val="List Paragraph"/>
    <w:basedOn w:val="Normal"/>
    <w:uiPriority w:val="34"/>
    <w:qFormat/>
    <w:rsid w:val="00D404F0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6B038B"/>
    <w:rPr>
      <w:rFonts w:ascii="Arial" w:hAnsi="Arial"/>
      <w:sz w:val="22"/>
      <w:lang w:eastAsia="ar-SA"/>
    </w:rPr>
  </w:style>
  <w:style w:type="paragraph" w:styleId="EndnoteText">
    <w:name w:val="endnote text"/>
    <w:basedOn w:val="Normal"/>
    <w:link w:val="EndnoteTextChar"/>
    <w:rsid w:val="009B1F17"/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9B1F17"/>
    <w:rPr>
      <w:rFonts w:ascii="Arial" w:hAnsi="Arial"/>
      <w:lang w:eastAsia="ar-SA"/>
    </w:rPr>
  </w:style>
  <w:style w:type="character" w:styleId="EndnoteReference">
    <w:name w:val="endnote reference"/>
    <w:basedOn w:val="DefaultParagraphFont"/>
    <w:rsid w:val="009B1F17"/>
    <w:rPr>
      <w:vertAlign w:val="superscript"/>
    </w:rPr>
  </w:style>
  <w:style w:type="character" w:styleId="FootnoteReference">
    <w:name w:val="footnote reference"/>
    <w:basedOn w:val="DefaultParagraphFont"/>
    <w:locked/>
    <w:rsid w:val="005D588F"/>
    <w:rPr>
      <w:vertAlign w:val="superscript"/>
    </w:rPr>
  </w:style>
  <w:style w:type="character" w:styleId="IntenseReference">
    <w:name w:val="Intense Reference"/>
    <w:basedOn w:val="DefaultParagraphFont"/>
    <w:uiPriority w:val="32"/>
    <w:qFormat/>
    <w:rsid w:val="00005C9B"/>
    <w:rPr>
      <w:b/>
      <w:bCs/>
      <w:smallCaps/>
      <w:color w:val="EB2900" w:themeColor="accent1"/>
      <w:spacing w:val="5"/>
    </w:rPr>
  </w:style>
  <w:style w:type="paragraph" w:customStyle="1" w:styleId="Default">
    <w:name w:val="Default"/>
    <w:rsid w:val="005D6B1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customStyle="1" w:styleId="normaltextrun">
    <w:name w:val="normaltextrun"/>
    <w:basedOn w:val="DefaultParagraphFont"/>
    <w:rsid w:val="00C3690F"/>
  </w:style>
  <w:style w:type="character" w:styleId="UnresolvedMention">
    <w:name w:val="Unresolved Mention"/>
    <w:basedOn w:val="DefaultParagraphFont"/>
    <w:uiPriority w:val="99"/>
    <w:semiHidden/>
    <w:unhideWhenUsed/>
    <w:rsid w:val="00EA41F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5130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embresia@aciamericas.coop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Global%20Office\Templates\Templates%202012\FINAL%20TEMPLATES\EXTERNAL\ICA%20Member%20Briefing.dotx" TargetMode="External"/></Relationships>
</file>

<file path=word/theme/theme1.xml><?xml version="1.0" encoding="utf-8"?>
<a:theme xmlns:a="http://schemas.openxmlformats.org/drawingml/2006/main" name="Office Theme">
  <a:themeElements>
    <a:clrScheme name="Coop">
      <a:dk1>
        <a:sysClr val="windowText" lastClr="000000"/>
      </a:dk1>
      <a:lt1>
        <a:sysClr val="window" lastClr="FFFFFF"/>
      </a:lt1>
      <a:dk2>
        <a:srgbClr val="8E0B56"/>
      </a:dk2>
      <a:lt2>
        <a:srgbClr val="FFFFFF"/>
      </a:lt2>
      <a:accent1>
        <a:srgbClr val="EB2900"/>
      </a:accent1>
      <a:accent2>
        <a:srgbClr val="FF8300"/>
      </a:accent2>
      <a:accent3>
        <a:srgbClr val="455CC7"/>
      </a:accent3>
      <a:accent4>
        <a:srgbClr val="0091B3"/>
      </a:accent4>
      <a:accent5>
        <a:srgbClr val="00945E"/>
      </a:accent5>
      <a:accent6>
        <a:srgbClr val="82BC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30D065-2043-4B0C-8280-568D96BDA3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7993DED-A295-476E-82A1-9B6DBDA35D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eeea22-23aa-4518-aecc-07cb90315b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C:\Users\User\Documents\Global Office\Templates\Templates 2012\FINAL TEMPLATES\EXTERNAL\ICA Member Briefing.dotx</Template>
  <TotalTime>1</TotalTime>
  <Pages>1</Pages>
  <Words>143</Words>
  <Characters>845</Characters>
  <Application>Microsoft Office Word</Application>
  <DocSecurity>0</DocSecurity>
  <Lines>70</Lines>
  <Paragraphs>41</Paragraphs>
  <ScaleCrop>false</ScaleCrop>
  <Company>ica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Soizick Menais</dc:creator>
  <cp:lastModifiedBy>Carlos Gonzalez</cp:lastModifiedBy>
  <cp:revision>1</cp:revision>
  <cp:lastPrinted>2014-03-26T09:23:00Z</cp:lastPrinted>
  <dcterms:created xsi:type="dcterms:W3CDTF">2022-02-07T22:23:00Z</dcterms:created>
  <dcterms:modified xsi:type="dcterms:W3CDTF">2026-04-08T14:28:00Z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